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4A0" w:rsidRPr="00CB314D" w:rsidRDefault="008D0FE2" w:rsidP="00E11AF7">
      <w:pPr>
        <w:shd w:val="clear" w:color="auto" w:fill="FFFFFF"/>
        <w:tabs>
          <w:tab w:val="left" w:pos="851"/>
          <w:tab w:val="left" w:leader="underscore" w:pos="1742"/>
          <w:tab w:val="left" w:pos="7459"/>
          <w:tab w:val="left" w:leader="underscore" w:pos="8544"/>
        </w:tabs>
        <w:jc w:val="center"/>
        <w:rPr>
          <w:b/>
        </w:rPr>
      </w:pPr>
      <w:r w:rsidRPr="00CB314D">
        <w:rPr>
          <w:b/>
        </w:rPr>
        <w:t>Д</w:t>
      </w:r>
      <w:r w:rsidR="00AD0C68" w:rsidRPr="00CB314D">
        <w:rPr>
          <w:b/>
        </w:rPr>
        <w:t>оговор</w:t>
      </w:r>
      <w:r w:rsidR="00835099" w:rsidRPr="00CB314D">
        <w:rPr>
          <w:b/>
        </w:rPr>
        <w:t xml:space="preserve"> №</w:t>
      </w:r>
      <w:r w:rsidR="003D4615" w:rsidRPr="00CB314D">
        <w:rPr>
          <w:b/>
        </w:rPr>
        <w:t>_____</w:t>
      </w:r>
    </w:p>
    <w:p w:rsidR="00AE7505" w:rsidRPr="00CB314D" w:rsidRDefault="00CB64A0" w:rsidP="00AC5181">
      <w:pPr>
        <w:shd w:val="clear" w:color="auto" w:fill="FFFFFF"/>
        <w:tabs>
          <w:tab w:val="left" w:pos="851"/>
          <w:tab w:val="left" w:leader="underscore" w:pos="1742"/>
          <w:tab w:val="left" w:pos="7459"/>
          <w:tab w:val="left" w:leader="underscore" w:pos="8544"/>
        </w:tabs>
        <w:ind w:firstLine="567"/>
        <w:jc w:val="center"/>
        <w:rPr>
          <w:b/>
        </w:rPr>
      </w:pPr>
      <w:r w:rsidRPr="00CB314D">
        <w:rPr>
          <w:b/>
        </w:rPr>
        <w:t>участия в долевом строительстве многоквартирного дома</w:t>
      </w:r>
      <w:r w:rsidR="001C27BD" w:rsidRPr="00CB314D">
        <w:rPr>
          <w:b/>
        </w:rPr>
        <w:t xml:space="preserve"> </w:t>
      </w:r>
    </w:p>
    <w:p w:rsidR="00CB64A0" w:rsidRPr="00CB314D" w:rsidRDefault="00CB64A0" w:rsidP="00AC5181">
      <w:pPr>
        <w:shd w:val="clear" w:color="auto" w:fill="FFFFFF"/>
        <w:tabs>
          <w:tab w:val="left" w:pos="851"/>
          <w:tab w:val="left" w:leader="underscore" w:pos="1742"/>
          <w:tab w:val="left" w:pos="7459"/>
          <w:tab w:val="left" w:leader="underscore" w:pos="8544"/>
        </w:tabs>
        <w:ind w:firstLine="567"/>
        <w:jc w:val="center"/>
        <w:rPr>
          <w:b/>
        </w:rPr>
      </w:pPr>
    </w:p>
    <w:p w:rsidR="00CB64A0" w:rsidRPr="00CB314D" w:rsidRDefault="00CB64A0" w:rsidP="004505FE">
      <w:pPr>
        <w:shd w:val="clear" w:color="auto" w:fill="FFFFFF"/>
        <w:tabs>
          <w:tab w:val="left" w:pos="851"/>
          <w:tab w:val="left" w:leader="underscore" w:pos="1742"/>
          <w:tab w:val="left" w:pos="7459"/>
          <w:tab w:val="left" w:leader="underscore" w:pos="8544"/>
        </w:tabs>
        <w:spacing w:line="480" w:lineRule="auto"/>
        <w:jc w:val="both"/>
      </w:pPr>
      <w:r w:rsidRPr="00CB314D">
        <w:t>г</w:t>
      </w:r>
      <w:proofErr w:type="gramStart"/>
      <w:r w:rsidRPr="00CB314D">
        <w:t>.</w:t>
      </w:r>
      <w:r w:rsidR="008D0FE2" w:rsidRPr="00CB314D">
        <w:t>Б</w:t>
      </w:r>
      <w:proofErr w:type="gramEnd"/>
      <w:r w:rsidR="008D0FE2" w:rsidRPr="00CB314D">
        <w:t>арнаул</w:t>
      </w:r>
      <w:r w:rsidRPr="00CB314D">
        <w:t xml:space="preserve">       </w:t>
      </w:r>
      <w:r w:rsidR="005D1D1C" w:rsidRPr="00CB314D">
        <w:t xml:space="preserve"> </w:t>
      </w:r>
      <w:r w:rsidRPr="00CB314D">
        <w:t xml:space="preserve">                                   </w:t>
      </w:r>
      <w:r w:rsidR="00AC5181" w:rsidRPr="00CB314D">
        <w:t xml:space="preserve">   </w:t>
      </w:r>
      <w:r w:rsidRPr="00CB314D">
        <w:t xml:space="preserve">      </w:t>
      </w:r>
      <w:r w:rsidR="006C387A" w:rsidRPr="00CB314D">
        <w:t xml:space="preserve"> </w:t>
      </w:r>
      <w:r w:rsidR="003E1587" w:rsidRPr="00CB314D">
        <w:t xml:space="preserve">    </w:t>
      </w:r>
      <w:r w:rsidR="006C387A" w:rsidRPr="00CB314D">
        <w:t xml:space="preserve">      </w:t>
      </w:r>
      <w:r w:rsidRPr="00CB314D">
        <w:t xml:space="preserve">     </w:t>
      </w:r>
      <w:r w:rsidR="001123B7" w:rsidRPr="00CB314D">
        <w:t xml:space="preserve">                    </w:t>
      </w:r>
      <w:r w:rsidR="00A759DB" w:rsidRPr="00CB314D">
        <w:t xml:space="preserve">   </w:t>
      </w:r>
      <w:r w:rsidR="00B0523A" w:rsidRPr="00CB314D">
        <w:t xml:space="preserve">  </w:t>
      </w:r>
      <w:r w:rsidR="00565E3E" w:rsidRPr="00CB314D">
        <w:t xml:space="preserve">    </w:t>
      </w:r>
      <w:r w:rsidR="009518A3" w:rsidRPr="00CB314D">
        <w:tab/>
      </w:r>
      <w:r w:rsidR="00224712" w:rsidRPr="00CB314D">
        <w:t xml:space="preserve">     </w:t>
      </w:r>
      <w:r w:rsidR="003D4615" w:rsidRPr="00CB314D">
        <w:t>_______</w:t>
      </w:r>
      <w:r w:rsidR="009518A3" w:rsidRPr="00CB314D">
        <w:t xml:space="preserve"> 201</w:t>
      </w:r>
      <w:r w:rsidR="00F9766B">
        <w:t>9</w:t>
      </w:r>
      <w:r w:rsidR="009518A3" w:rsidRPr="00CB314D">
        <w:t xml:space="preserve"> года</w:t>
      </w:r>
    </w:p>
    <w:p w:rsidR="00D82FB0" w:rsidRPr="00CB314D" w:rsidRDefault="008D0FE2" w:rsidP="00944156">
      <w:pPr>
        <w:shd w:val="clear" w:color="auto" w:fill="FFFFFF"/>
        <w:tabs>
          <w:tab w:val="left" w:pos="851"/>
          <w:tab w:val="left" w:pos="1134"/>
          <w:tab w:val="left" w:leader="underscore" w:pos="4733"/>
        </w:tabs>
        <w:ind w:firstLine="709"/>
        <w:jc w:val="both"/>
      </w:pPr>
      <w:r w:rsidRPr="00CB314D">
        <w:rPr>
          <w:b/>
        </w:rPr>
        <w:t xml:space="preserve">Общество с ограниченной ответственностью </w:t>
      </w:r>
      <w:r w:rsidR="009E33D1">
        <w:rPr>
          <w:b/>
        </w:rPr>
        <w:t xml:space="preserve">специализированный застройщик </w:t>
      </w:r>
      <w:proofErr w:type="spellStart"/>
      <w:r w:rsidR="002F2230" w:rsidRPr="00CB314D">
        <w:rPr>
          <w:b/>
        </w:rPr>
        <w:t>и</w:t>
      </w:r>
      <w:r w:rsidRPr="00CB314D">
        <w:rPr>
          <w:b/>
        </w:rPr>
        <w:t>нвестиционно-строительная</w:t>
      </w:r>
      <w:proofErr w:type="spellEnd"/>
      <w:r w:rsidRPr="00CB314D">
        <w:rPr>
          <w:b/>
        </w:rPr>
        <w:t xml:space="preserve"> компания «Строительный камень»</w:t>
      </w:r>
      <w:r w:rsidR="00EE6371" w:rsidRPr="00CB314D">
        <w:rPr>
          <w:b/>
        </w:rPr>
        <w:t xml:space="preserve"> (ООО </w:t>
      </w:r>
      <w:r w:rsidR="009E33D1">
        <w:rPr>
          <w:b/>
        </w:rPr>
        <w:t xml:space="preserve">СЗ </w:t>
      </w:r>
      <w:r w:rsidR="00EE6371" w:rsidRPr="00CB314D">
        <w:rPr>
          <w:b/>
        </w:rPr>
        <w:t>ИСК «Строительный камень)</w:t>
      </w:r>
      <w:r w:rsidR="00C9634C" w:rsidRPr="00CB314D">
        <w:rPr>
          <w:b/>
        </w:rPr>
        <w:t xml:space="preserve"> </w:t>
      </w:r>
      <w:r w:rsidR="002F2230" w:rsidRPr="00CB314D">
        <w:rPr>
          <w:b/>
        </w:rPr>
        <w:t xml:space="preserve">(ИНН 2222804334, ОГРН 1122223007081) </w:t>
      </w:r>
      <w:r w:rsidRPr="00CB314D">
        <w:t xml:space="preserve">в лице директора </w:t>
      </w:r>
      <w:proofErr w:type="spellStart"/>
      <w:r w:rsidRPr="00CB314D">
        <w:t>Иванько</w:t>
      </w:r>
      <w:proofErr w:type="spellEnd"/>
      <w:r w:rsidRPr="00CB314D">
        <w:t xml:space="preserve"> Сергея Валерьевича, действующего на основании Устава, </w:t>
      </w:r>
      <w:r w:rsidR="008B2FA7" w:rsidRPr="00CB314D">
        <w:t>именуемое в дальнейшем «</w:t>
      </w:r>
      <w:r w:rsidR="008B2FA7" w:rsidRPr="00CB314D">
        <w:rPr>
          <w:b/>
        </w:rPr>
        <w:t>Застройщик</w:t>
      </w:r>
      <w:r w:rsidR="008B2FA7" w:rsidRPr="00CB314D">
        <w:t xml:space="preserve">», </w:t>
      </w:r>
      <w:r w:rsidR="00C9667A" w:rsidRPr="00CB314D">
        <w:t xml:space="preserve">с одной стороны, </w:t>
      </w:r>
      <w:r w:rsidR="006105E7" w:rsidRPr="00CB314D">
        <w:t>и</w:t>
      </w:r>
      <w:r w:rsidR="00CC39E1" w:rsidRPr="00CB314D">
        <w:t xml:space="preserve">  </w:t>
      </w:r>
    </w:p>
    <w:p w:rsidR="00C9634C" w:rsidRPr="00CB314D" w:rsidRDefault="000F3654" w:rsidP="00944156">
      <w:pPr>
        <w:shd w:val="clear" w:color="auto" w:fill="FFFFFF"/>
        <w:tabs>
          <w:tab w:val="left" w:pos="851"/>
          <w:tab w:val="left" w:pos="1134"/>
          <w:tab w:val="left" w:leader="underscore" w:pos="4733"/>
        </w:tabs>
        <w:ind w:firstLine="709"/>
        <w:jc w:val="both"/>
      </w:pPr>
      <w:r w:rsidRPr="00CB314D">
        <w:rPr>
          <w:b/>
        </w:rPr>
        <w:t xml:space="preserve">Гражданин </w:t>
      </w:r>
      <w:r w:rsidR="003D4615" w:rsidRPr="00CB314D">
        <w:rPr>
          <w:b/>
        </w:rPr>
        <w:t>____________</w:t>
      </w:r>
      <w:proofErr w:type="gramStart"/>
      <w:r w:rsidR="00A6506E" w:rsidRPr="00CB314D">
        <w:t xml:space="preserve"> </w:t>
      </w:r>
      <w:r w:rsidR="00944156" w:rsidRPr="00CB314D">
        <w:t>,</w:t>
      </w:r>
      <w:proofErr w:type="spellStart"/>
      <w:proofErr w:type="gramEnd"/>
      <w:r w:rsidR="003D4615" w:rsidRPr="00CB314D">
        <w:t>________________</w:t>
      </w:r>
      <w:r w:rsidR="00944156" w:rsidRPr="00CB314D">
        <w:t>года</w:t>
      </w:r>
      <w:proofErr w:type="spellEnd"/>
      <w:r w:rsidR="00944156" w:rsidRPr="00CB314D">
        <w:t xml:space="preserve"> рождения,</w:t>
      </w:r>
      <w:r w:rsidR="00D82FB0" w:rsidRPr="00CB314D">
        <w:t xml:space="preserve"> </w:t>
      </w:r>
      <w:r w:rsidR="00944156" w:rsidRPr="00CB314D">
        <w:t>паспорт</w:t>
      </w:r>
      <w:r w:rsidR="00D82FB0" w:rsidRPr="00CB314D">
        <w:t xml:space="preserve">  </w:t>
      </w:r>
      <w:r w:rsidR="003D4615" w:rsidRPr="00CB314D">
        <w:t>серия номер</w:t>
      </w:r>
      <w:r w:rsidR="00944156" w:rsidRPr="00CB314D">
        <w:t xml:space="preserve"> выдан</w:t>
      </w:r>
      <w:r w:rsidR="003D4615" w:rsidRPr="00CB314D">
        <w:t xml:space="preserve"> кем и дата</w:t>
      </w:r>
      <w:r w:rsidR="002F2230" w:rsidRPr="00CB314D">
        <w:t>, код подразделения,</w:t>
      </w:r>
      <w:r w:rsidR="00D82FB0" w:rsidRPr="00CB314D">
        <w:t xml:space="preserve"> </w:t>
      </w:r>
      <w:r w:rsidR="003D4615" w:rsidRPr="00CB314D">
        <w:t xml:space="preserve">регистрации </w:t>
      </w:r>
      <w:r w:rsidR="00944156" w:rsidRPr="00CB314D">
        <w:t>по адресу:</w:t>
      </w:r>
      <w:r w:rsidR="00A6506E" w:rsidRPr="00CB314D">
        <w:t xml:space="preserve"> </w:t>
      </w:r>
      <w:r w:rsidR="003D4615" w:rsidRPr="00CB314D">
        <w:t>__________________</w:t>
      </w:r>
      <w:r w:rsidR="00944156" w:rsidRPr="00CB314D">
        <w:t>,</w:t>
      </w:r>
      <w:r w:rsidR="00D82FB0" w:rsidRPr="00CB314D">
        <w:t xml:space="preserve"> </w:t>
      </w:r>
      <w:r w:rsidR="006105E7" w:rsidRPr="00CB314D">
        <w:t>именуем</w:t>
      </w:r>
      <w:r w:rsidRPr="00CB314D">
        <w:t>ый</w:t>
      </w:r>
      <w:r w:rsidR="00CA056C" w:rsidRPr="00CB314D">
        <w:t xml:space="preserve"> в дальнейшем </w:t>
      </w:r>
      <w:r w:rsidR="00CA056C" w:rsidRPr="00CB314D">
        <w:rPr>
          <w:b/>
        </w:rPr>
        <w:t>«</w:t>
      </w:r>
      <w:r w:rsidR="004505FE" w:rsidRPr="00CB314D">
        <w:rPr>
          <w:b/>
        </w:rPr>
        <w:t>Участник долевого строительства</w:t>
      </w:r>
      <w:r w:rsidR="00CA056C" w:rsidRPr="00CB314D">
        <w:rPr>
          <w:b/>
        </w:rPr>
        <w:t xml:space="preserve">», </w:t>
      </w:r>
      <w:r w:rsidR="00224712" w:rsidRPr="00CB314D">
        <w:t xml:space="preserve">с другой стороны, </w:t>
      </w:r>
    </w:p>
    <w:p w:rsidR="00CB64A0" w:rsidRPr="00CB314D" w:rsidRDefault="006105E7" w:rsidP="00754264">
      <w:pPr>
        <w:shd w:val="clear" w:color="auto" w:fill="FFFFFF"/>
        <w:tabs>
          <w:tab w:val="left" w:pos="851"/>
          <w:tab w:val="left" w:pos="1134"/>
          <w:tab w:val="left" w:leader="underscore" w:pos="4733"/>
        </w:tabs>
        <w:ind w:firstLine="709"/>
        <w:jc w:val="both"/>
      </w:pPr>
      <w:r w:rsidRPr="00CB314D">
        <w:t xml:space="preserve">при совместном упоминании </w:t>
      </w:r>
      <w:r w:rsidR="00CB64A0" w:rsidRPr="00CB314D">
        <w:t xml:space="preserve"> именуемые </w:t>
      </w:r>
      <w:r w:rsidR="00CB64A0" w:rsidRPr="00CB314D">
        <w:rPr>
          <w:b/>
        </w:rPr>
        <w:t>«Стороны</w:t>
      </w:r>
      <w:r w:rsidR="00CB64A0" w:rsidRPr="00CB314D">
        <w:t xml:space="preserve">», заключили настоящий </w:t>
      </w:r>
      <w:r w:rsidR="00AD0C68" w:rsidRPr="00CB314D">
        <w:t>Договор</w:t>
      </w:r>
      <w:r w:rsidR="00CB64A0" w:rsidRPr="00CB314D">
        <w:t xml:space="preserve"> </w:t>
      </w:r>
      <w:r w:rsidR="006102C8" w:rsidRPr="00CB314D">
        <w:t xml:space="preserve">(далее – </w:t>
      </w:r>
      <w:r w:rsidR="00F55FDD" w:rsidRPr="00CB314D">
        <w:t>«</w:t>
      </w:r>
      <w:r w:rsidR="00AD0C68" w:rsidRPr="00CB314D">
        <w:t>Договор</w:t>
      </w:r>
      <w:r w:rsidR="00F55FDD" w:rsidRPr="00CB314D">
        <w:t>»</w:t>
      </w:r>
      <w:r w:rsidR="006102C8" w:rsidRPr="00CB314D">
        <w:t xml:space="preserve">) </w:t>
      </w:r>
      <w:r w:rsidR="00CB64A0" w:rsidRPr="00CB314D">
        <w:t>о нижеследующ</w:t>
      </w:r>
      <w:r w:rsidR="00C615DE" w:rsidRPr="00CB314D">
        <w:t>е</w:t>
      </w:r>
      <w:r w:rsidR="00CB64A0" w:rsidRPr="00CB314D">
        <w:t>м:</w:t>
      </w:r>
    </w:p>
    <w:p w:rsidR="00CB64A0" w:rsidRPr="00CB314D" w:rsidRDefault="00CB64A0" w:rsidP="00F35562">
      <w:pPr>
        <w:shd w:val="clear" w:color="auto" w:fill="FFFFFF"/>
        <w:tabs>
          <w:tab w:val="left" w:pos="851"/>
          <w:tab w:val="left" w:pos="1134"/>
          <w:tab w:val="left" w:leader="underscore" w:pos="4733"/>
        </w:tabs>
        <w:ind w:firstLine="709"/>
      </w:pPr>
    </w:p>
    <w:p w:rsidR="00C749D9" w:rsidRPr="00CB314D" w:rsidRDefault="004B014B" w:rsidP="00754264">
      <w:pPr>
        <w:shd w:val="clear" w:color="auto" w:fill="FFFFFF"/>
        <w:tabs>
          <w:tab w:val="left" w:pos="851"/>
          <w:tab w:val="left" w:pos="1134"/>
          <w:tab w:val="left" w:leader="underscore" w:pos="4733"/>
        </w:tabs>
        <w:ind w:firstLine="709"/>
        <w:jc w:val="center"/>
        <w:rPr>
          <w:b/>
        </w:rPr>
      </w:pPr>
      <w:r w:rsidRPr="00CB314D">
        <w:rPr>
          <w:b/>
        </w:rPr>
        <w:t xml:space="preserve">1. </w:t>
      </w:r>
      <w:r w:rsidR="00C749D9" w:rsidRPr="00CB314D">
        <w:rPr>
          <w:b/>
        </w:rPr>
        <w:t>ТЕРМИНЫ И ОПРЕДЕЛЕНИЯ</w:t>
      </w:r>
    </w:p>
    <w:p w:rsidR="00C749D9" w:rsidRPr="00CB314D" w:rsidRDefault="004C6FC3" w:rsidP="004C6FC3">
      <w:pPr>
        <w:tabs>
          <w:tab w:val="left" w:pos="851"/>
          <w:tab w:val="left" w:pos="1134"/>
        </w:tabs>
        <w:jc w:val="both"/>
      </w:pPr>
      <w:r w:rsidRPr="00CB314D">
        <w:rPr>
          <w:b/>
        </w:rPr>
        <w:tab/>
      </w:r>
      <w:r w:rsidRPr="00CB314D">
        <w:t>1.1.</w:t>
      </w:r>
      <w:r w:rsidRPr="00CB314D">
        <w:rPr>
          <w:b/>
        </w:rPr>
        <w:t xml:space="preserve"> </w:t>
      </w:r>
      <w:r w:rsidR="00C749D9" w:rsidRPr="00CB314D">
        <w:rPr>
          <w:b/>
        </w:rPr>
        <w:t>Жилой дом</w:t>
      </w:r>
      <w:r w:rsidR="002F2230" w:rsidRPr="00CB314D">
        <w:t xml:space="preserve"> – М</w:t>
      </w:r>
      <w:r w:rsidR="00C749D9" w:rsidRPr="00CB314D">
        <w:t>ногоквартирный дом</w:t>
      </w:r>
      <w:r w:rsidR="00F9766B">
        <w:t xml:space="preserve"> с помещениями общественного назначения по адресу: Алтайский край, город Новоалтайск, улица 40 лет ВЛКСМ, 4а.</w:t>
      </w:r>
    </w:p>
    <w:p w:rsidR="000F3654" w:rsidRPr="00CB314D" w:rsidRDefault="000F3654" w:rsidP="000F3654">
      <w:pPr>
        <w:pStyle w:val="a3"/>
        <w:tabs>
          <w:tab w:val="left" w:pos="851"/>
          <w:tab w:val="left" w:pos="1134"/>
        </w:tabs>
        <w:ind w:left="709"/>
        <w:jc w:val="both"/>
      </w:pPr>
      <w:r w:rsidRPr="00CB314D">
        <w:t>Характеристика жилого дома:</w:t>
      </w:r>
    </w:p>
    <w:p w:rsidR="000F3654" w:rsidRPr="00CB314D" w:rsidRDefault="000F3654" w:rsidP="000F3654">
      <w:pPr>
        <w:shd w:val="clear" w:color="auto" w:fill="FFFFFF"/>
        <w:tabs>
          <w:tab w:val="left" w:pos="0"/>
        </w:tabs>
        <w:ind w:right="22"/>
        <w:rPr>
          <w:color w:val="000000"/>
          <w:spacing w:val="1"/>
        </w:rPr>
      </w:pPr>
      <w:r w:rsidRPr="00CB314D">
        <w:rPr>
          <w:color w:val="000000"/>
          <w:spacing w:val="1"/>
        </w:rPr>
        <w:t xml:space="preserve">- общая площадь жилого дома </w:t>
      </w:r>
      <w:r w:rsidR="00F9766B">
        <w:rPr>
          <w:color w:val="000000"/>
          <w:spacing w:val="1"/>
        </w:rPr>
        <w:t>– 8 053,36</w:t>
      </w:r>
      <w:r w:rsidRPr="00CB314D">
        <w:rPr>
          <w:color w:val="000000"/>
          <w:spacing w:val="1"/>
        </w:rPr>
        <w:t xml:space="preserve"> кв.м.</w:t>
      </w:r>
    </w:p>
    <w:p w:rsidR="000F3654" w:rsidRPr="00CB314D" w:rsidRDefault="00F9766B" w:rsidP="000F3654">
      <w:pPr>
        <w:shd w:val="clear" w:color="auto" w:fill="FFFFFF"/>
        <w:tabs>
          <w:tab w:val="left" w:pos="0"/>
        </w:tabs>
        <w:ind w:right="22"/>
        <w:rPr>
          <w:color w:val="000000"/>
          <w:spacing w:val="1"/>
        </w:rPr>
      </w:pPr>
      <w:r>
        <w:rPr>
          <w:color w:val="000000"/>
          <w:spacing w:val="1"/>
        </w:rPr>
        <w:t>- количество этажей - 10</w:t>
      </w:r>
    </w:p>
    <w:p w:rsidR="000F3654" w:rsidRPr="00CB314D" w:rsidRDefault="000F3654" w:rsidP="00064AE5">
      <w:pPr>
        <w:shd w:val="clear" w:color="auto" w:fill="FFFFFF"/>
        <w:tabs>
          <w:tab w:val="left" w:pos="0"/>
        </w:tabs>
        <w:ind w:right="22"/>
        <w:jc w:val="both"/>
      </w:pPr>
      <w:r w:rsidRPr="00CB314D">
        <w:rPr>
          <w:color w:val="000000"/>
          <w:spacing w:val="1"/>
        </w:rPr>
        <w:t xml:space="preserve">- материал наружных стен – </w:t>
      </w:r>
      <w:r w:rsidR="004B014B" w:rsidRPr="00CB314D">
        <w:t>с</w:t>
      </w:r>
      <w:r w:rsidRPr="00CB314D">
        <w:t>о сборным железобетонным каркасом и стенами из крупных каменных блоков и панелей;</w:t>
      </w:r>
    </w:p>
    <w:p w:rsidR="000F3654" w:rsidRPr="00CB314D" w:rsidRDefault="000F3654" w:rsidP="000F3654">
      <w:pPr>
        <w:shd w:val="clear" w:color="auto" w:fill="FFFFFF"/>
        <w:tabs>
          <w:tab w:val="left" w:pos="0"/>
        </w:tabs>
        <w:ind w:right="22"/>
        <w:rPr>
          <w:color w:val="000000"/>
          <w:spacing w:val="1"/>
        </w:rPr>
      </w:pPr>
      <w:r w:rsidRPr="00CB314D">
        <w:rPr>
          <w:color w:val="000000"/>
          <w:spacing w:val="1"/>
        </w:rPr>
        <w:t xml:space="preserve">- материал </w:t>
      </w:r>
      <w:proofErr w:type="gramStart"/>
      <w:r w:rsidRPr="00CB314D">
        <w:rPr>
          <w:color w:val="000000"/>
          <w:spacing w:val="1"/>
        </w:rPr>
        <w:t>поэтажных</w:t>
      </w:r>
      <w:proofErr w:type="gramEnd"/>
      <w:r w:rsidRPr="00CB314D">
        <w:rPr>
          <w:color w:val="000000"/>
          <w:spacing w:val="1"/>
        </w:rPr>
        <w:t xml:space="preserve"> перекрытый – сборные железобетонные плиты</w:t>
      </w:r>
    </w:p>
    <w:p w:rsidR="000F3654" w:rsidRPr="00CB314D" w:rsidRDefault="000F3654" w:rsidP="000F3654">
      <w:pPr>
        <w:shd w:val="clear" w:color="auto" w:fill="FFFFFF"/>
        <w:tabs>
          <w:tab w:val="left" w:pos="0"/>
        </w:tabs>
        <w:ind w:right="22"/>
        <w:rPr>
          <w:color w:val="000000"/>
          <w:spacing w:val="1"/>
        </w:rPr>
      </w:pPr>
      <w:r w:rsidRPr="00CB314D">
        <w:rPr>
          <w:color w:val="000000"/>
          <w:spacing w:val="1"/>
        </w:rPr>
        <w:t>- категория энергетической эффективности –</w:t>
      </w:r>
      <w:r w:rsidR="00193647">
        <w:rPr>
          <w:color w:val="000000"/>
          <w:spacing w:val="1"/>
        </w:rPr>
        <w:t xml:space="preserve"> </w:t>
      </w:r>
      <w:proofErr w:type="gramStart"/>
      <w:r w:rsidR="00193647">
        <w:rPr>
          <w:color w:val="000000"/>
          <w:spacing w:val="1"/>
        </w:rPr>
        <w:t>С</w:t>
      </w:r>
      <w:proofErr w:type="gramEnd"/>
      <w:r w:rsidR="00193647">
        <w:rPr>
          <w:color w:val="000000"/>
          <w:spacing w:val="1"/>
        </w:rPr>
        <w:t>+</w:t>
      </w:r>
    </w:p>
    <w:p w:rsidR="000F3654" w:rsidRPr="00CB314D" w:rsidRDefault="000F3654" w:rsidP="000F3654">
      <w:pPr>
        <w:shd w:val="clear" w:color="auto" w:fill="FFFFFF"/>
        <w:tabs>
          <w:tab w:val="left" w:pos="0"/>
        </w:tabs>
        <w:ind w:right="22"/>
        <w:rPr>
          <w:color w:val="000000"/>
          <w:spacing w:val="1"/>
        </w:rPr>
      </w:pPr>
      <w:r w:rsidRPr="00CB314D">
        <w:rPr>
          <w:color w:val="000000"/>
          <w:spacing w:val="1"/>
        </w:rPr>
        <w:t>- сейсмостойкость – 6 баллов</w:t>
      </w:r>
    </w:p>
    <w:p w:rsidR="000F3654" w:rsidRPr="00CB314D" w:rsidRDefault="004C6FC3" w:rsidP="004C6FC3">
      <w:pPr>
        <w:tabs>
          <w:tab w:val="left" w:pos="851"/>
          <w:tab w:val="left" w:pos="1134"/>
        </w:tabs>
        <w:jc w:val="both"/>
      </w:pPr>
      <w:r w:rsidRPr="00CB314D">
        <w:rPr>
          <w:rFonts w:eastAsiaTheme="minorHAnsi"/>
          <w:b/>
          <w:lang w:eastAsia="en-US"/>
        </w:rPr>
        <w:tab/>
      </w:r>
      <w:r w:rsidRPr="00CB314D">
        <w:rPr>
          <w:rFonts w:eastAsiaTheme="minorHAnsi"/>
          <w:lang w:eastAsia="en-US"/>
        </w:rPr>
        <w:t>1.2.</w:t>
      </w:r>
      <w:r w:rsidRPr="00CB314D">
        <w:rPr>
          <w:rFonts w:eastAsiaTheme="minorHAnsi"/>
          <w:b/>
          <w:lang w:eastAsia="en-US"/>
        </w:rPr>
        <w:t xml:space="preserve"> </w:t>
      </w:r>
      <w:r w:rsidR="000F3654" w:rsidRPr="00CB314D">
        <w:rPr>
          <w:rFonts w:eastAsiaTheme="minorHAnsi"/>
          <w:b/>
          <w:lang w:eastAsia="en-US"/>
        </w:rPr>
        <w:t>Участник долевого строительства</w:t>
      </w:r>
      <w:r w:rsidR="000F3654" w:rsidRPr="00CB314D">
        <w:rPr>
          <w:rFonts w:eastAsiaTheme="minorHAnsi"/>
          <w:lang w:eastAsia="en-US"/>
        </w:rPr>
        <w:t xml:space="preserve"> - гражданин или юридическое лицо, вносящее Застройщику денежные средства для строительства жилого дома на условиях настоящего Договора.</w:t>
      </w:r>
    </w:p>
    <w:p w:rsidR="000F3654" w:rsidRPr="00CB314D" w:rsidRDefault="004C6FC3" w:rsidP="004C6FC3">
      <w:pPr>
        <w:tabs>
          <w:tab w:val="left" w:pos="851"/>
          <w:tab w:val="left" w:pos="1134"/>
        </w:tabs>
        <w:jc w:val="both"/>
      </w:pPr>
      <w:r w:rsidRPr="00CB314D">
        <w:rPr>
          <w:b/>
        </w:rPr>
        <w:tab/>
      </w:r>
      <w:r w:rsidRPr="00CB314D">
        <w:t>1.3.</w:t>
      </w:r>
      <w:r w:rsidRPr="00CB314D">
        <w:rPr>
          <w:b/>
        </w:rPr>
        <w:t xml:space="preserve"> </w:t>
      </w:r>
      <w:r w:rsidR="00C749D9" w:rsidRPr="00CB314D">
        <w:rPr>
          <w:b/>
        </w:rPr>
        <w:t>Объект долевого строительства</w:t>
      </w:r>
      <w:r w:rsidR="00C749D9" w:rsidRPr="00CB314D">
        <w:t xml:space="preserve"> – </w:t>
      </w:r>
      <w:r w:rsidR="00A0185B" w:rsidRPr="00CB314D">
        <w:t xml:space="preserve"> жилое помещение (квартира)</w:t>
      </w:r>
      <w:r w:rsidR="00C749D9" w:rsidRPr="00CB314D">
        <w:t xml:space="preserve">, </w:t>
      </w:r>
      <w:r w:rsidR="002F2230" w:rsidRPr="00CB314D">
        <w:t>подлежаще</w:t>
      </w:r>
      <w:r w:rsidR="00C749D9" w:rsidRPr="00CB314D">
        <w:t xml:space="preserve">е передаче </w:t>
      </w:r>
      <w:r w:rsidR="004505FE" w:rsidRPr="00CB314D">
        <w:t>Участник</w:t>
      </w:r>
      <w:r w:rsidR="002F2230" w:rsidRPr="00CB314D">
        <w:t>у</w:t>
      </w:r>
      <w:r w:rsidR="004505FE" w:rsidRPr="00CB314D">
        <w:t xml:space="preserve"> долевого стро</w:t>
      </w:r>
      <w:r w:rsidR="00224712" w:rsidRPr="00CB314D">
        <w:t>ительства</w:t>
      </w:r>
      <w:r w:rsidR="00C749D9" w:rsidRPr="00CB314D">
        <w:t xml:space="preserve"> после получения разрешения на ввод в эксплуатацию Жилого дома и входящие </w:t>
      </w:r>
      <w:r w:rsidR="002F2230" w:rsidRPr="00CB314D">
        <w:t>в состав указанного Жилого дома общее имущество</w:t>
      </w:r>
      <w:r w:rsidR="000F3654" w:rsidRPr="00CB314D">
        <w:t>.</w:t>
      </w:r>
    </w:p>
    <w:p w:rsidR="000F3654" w:rsidRPr="00CB314D" w:rsidRDefault="000F3654" w:rsidP="000F3654">
      <w:pPr>
        <w:suppressAutoHyphens w:val="0"/>
        <w:autoSpaceDE w:val="0"/>
        <w:autoSpaceDN w:val="0"/>
        <w:adjustRightInd w:val="0"/>
        <w:ind w:firstLine="708"/>
        <w:jc w:val="both"/>
        <w:rPr>
          <w:rFonts w:eastAsiaTheme="minorHAnsi"/>
          <w:lang w:eastAsia="en-US"/>
        </w:rPr>
      </w:pPr>
      <w:r w:rsidRPr="00CB314D">
        <w:rPr>
          <w:rFonts w:eastAsiaTheme="minorHAnsi"/>
          <w:lang w:eastAsia="en-US"/>
        </w:rPr>
        <w:t xml:space="preserve">У </w:t>
      </w:r>
      <w:r w:rsidRPr="00CB314D">
        <w:rPr>
          <w:rFonts w:eastAsiaTheme="minorHAnsi"/>
          <w:b/>
          <w:lang w:eastAsia="en-US"/>
        </w:rPr>
        <w:t>Участника долевого строительства</w:t>
      </w:r>
      <w:r w:rsidRPr="00CB314D">
        <w:rPr>
          <w:rFonts w:eastAsiaTheme="minorHAnsi"/>
          <w:lang w:eastAsia="en-US"/>
        </w:rPr>
        <w:t xml:space="preserve"> при возникновении права собственности на </w:t>
      </w:r>
      <w:r w:rsidRPr="00CB314D">
        <w:rPr>
          <w:rFonts w:eastAsiaTheme="minorHAnsi"/>
          <w:b/>
          <w:lang w:eastAsia="en-US"/>
        </w:rPr>
        <w:t>Объект долевого строительства</w:t>
      </w:r>
      <w:r w:rsidRPr="00CB314D">
        <w:rPr>
          <w:rFonts w:eastAsiaTheme="minorHAnsi"/>
          <w:lang w:eastAsia="en-US"/>
        </w:rPr>
        <w:t xml:space="preserve">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w:t>
      </w:r>
      <w:r w:rsidRPr="00CB314D">
        <w:rPr>
          <w:rFonts w:eastAsiaTheme="minorHAnsi"/>
          <w:b/>
          <w:lang w:eastAsia="en-US"/>
        </w:rPr>
        <w:t>Объект долевого строительства</w:t>
      </w:r>
      <w:r w:rsidRPr="00CB314D">
        <w:rPr>
          <w:rFonts w:eastAsiaTheme="minorHAnsi"/>
          <w:lang w:eastAsia="en-US"/>
        </w:rPr>
        <w:t>.</w:t>
      </w:r>
    </w:p>
    <w:p w:rsidR="00A40A32" w:rsidRPr="00CB314D" w:rsidRDefault="004C6FC3" w:rsidP="004C6FC3">
      <w:pPr>
        <w:tabs>
          <w:tab w:val="left" w:pos="851"/>
          <w:tab w:val="left" w:pos="1134"/>
        </w:tabs>
        <w:jc w:val="both"/>
      </w:pPr>
      <w:r w:rsidRPr="00CB314D">
        <w:rPr>
          <w:b/>
        </w:rPr>
        <w:tab/>
      </w:r>
      <w:r w:rsidRPr="00CB314D">
        <w:t>1.4.</w:t>
      </w:r>
      <w:r w:rsidRPr="00CB314D">
        <w:rPr>
          <w:b/>
        </w:rPr>
        <w:t xml:space="preserve"> </w:t>
      </w:r>
      <w:r w:rsidR="00A40A32" w:rsidRPr="00CB314D">
        <w:rPr>
          <w:b/>
        </w:rPr>
        <w:t>Застройщик</w:t>
      </w:r>
      <w:r w:rsidR="00A40A32" w:rsidRPr="00CB314D">
        <w:t xml:space="preserve"> – юридическое лицо, имеющее на праве собственности</w:t>
      </w:r>
      <w:r w:rsidR="00C96A2D">
        <w:t xml:space="preserve"> или на праве аренды</w:t>
      </w:r>
      <w:r w:rsidR="00A40A32" w:rsidRPr="00CB314D">
        <w:t xml:space="preserve"> земельный участок и привлекающ</w:t>
      </w:r>
      <w:r w:rsidR="00D82FB0" w:rsidRPr="00CB314D">
        <w:t>ее</w:t>
      </w:r>
      <w:r w:rsidR="00A40A32" w:rsidRPr="00CB314D">
        <w:t xml:space="preserve">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Жилого дома на основании разрешения на строительство.</w:t>
      </w:r>
    </w:p>
    <w:p w:rsidR="00C749D9" w:rsidRPr="00CB314D" w:rsidRDefault="004C6FC3" w:rsidP="004C6FC3">
      <w:pPr>
        <w:tabs>
          <w:tab w:val="left" w:pos="851"/>
          <w:tab w:val="left" w:pos="1134"/>
        </w:tabs>
        <w:jc w:val="both"/>
      </w:pPr>
      <w:r w:rsidRPr="00CB314D">
        <w:rPr>
          <w:b/>
        </w:rPr>
        <w:tab/>
      </w:r>
      <w:r w:rsidRPr="00CB314D">
        <w:t>1.5.</w:t>
      </w:r>
      <w:r w:rsidRPr="00CB314D">
        <w:rPr>
          <w:b/>
        </w:rPr>
        <w:t xml:space="preserve"> </w:t>
      </w:r>
      <w:r w:rsidR="00C749D9" w:rsidRPr="00CB314D">
        <w:rPr>
          <w:b/>
        </w:rPr>
        <w:t>Цена Договора</w:t>
      </w:r>
      <w:r w:rsidR="00C749D9" w:rsidRPr="00CB314D">
        <w:t xml:space="preserve"> – размер денежных средств, подлежащих уплате </w:t>
      </w:r>
      <w:r w:rsidR="004505FE" w:rsidRPr="00CB314D">
        <w:t>Участник долевого строительства</w:t>
      </w:r>
      <w:r w:rsidR="00A40A32" w:rsidRPr="00CB314D">
        <w:t xml:space="preserve"> </w:t>
      </w:r>
      <w:r w:rsidR="00C749D9" w:rsidRPr="00CB314D">
        <w:t xml:space="preserve">Застройщику. </w:t>
      </w:r>
    </w:p>
    <w:p w:rsidR="001E0E67" w:rsidRPr="00CB314D" w:rsidRDefault="004C6FC3" w:rsidP="004C6FC3">
      <w:pPr>
        <w:tabs>
          <w:tab w:val="left" w:pos="851"/>
          <w:tab w:val="left" w:pos="1134"/>
        </w:tabs>
        <w:jc w:val="both"/>
      </w:pPr>
      <w:r w:rsidRPr="00CB314D">
        <w:rPr>
          <w:b/>
        </w:rPr>
        <w:tab/>
      </w:r>
      <w:r w:rsidRPr="00CB314D">
        <w:t>1.6.</w:t>
      </w:r>
      <w:r w:rsidRPr="00CB314D">
        <w:rPr>
          <w:b/>
        </w:rPr>
        <w:t xml:space="preserve"> </w:t>
      </w:r>
      <w:r w:rsidR="00212F32" w:rsidRPr="00CB314D">
        <w:rPr>
          <w:b/>
        </w:rPr>
        <w:t xml:space="preserve">План объекта долевого строительства (Приложение №1) </w:t>
      </w:r>
      <w:r w:rsidR="00212F32" w:rsidRPr="00CB314D">
        <w:t xml:space="preserve">- схема (чертеж), отображающая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их количество и площади) местоположение объекта долевого строительства на этаже строящегося жилого дома. </w:t>
      </w:r>
    </w:p>
    <w:p w:rsidR="001E0E67" w:rsidRPr="00CB314D" w:rsidRDefault="004C6FC3" w:rsidP="004C6FC3">
      <w:pPr>
        <w:tabs>
          <w:tab w:val="left" w:pos="851"/>
          <w:tab w:val="left" w:pos="1134"/>
        </w:tabs>
        <w:jc w:val="both"/>
        <w:rPr>
          <w:color w:val="000000"/>
          <w:lang w:eastAsia="ru-RU"/>
        </w:rPr>
      </w:pPr>
      <w:r w:rsidRPr="00CB314D">
        <w:rPr>
          <w:b/>
          <w:color w:val="000000"/>
          <w:lang w:eastAsia="ru-RU"/>
        </w:rPr>
        <w:tab/>
      </w:r>
      <w:r w:rsidRPr="00CB314D">
        <w:rPr>
          <w:color w:val="000000"/>
          <w:lang w:eastAsia="ru-RU"/>
        </w:rPr>
        <w:t>1.7.</w:t>
      </w:r>
      <w:r w:rsidRPr="00CB314D">
        <w:rPr>
          <w:b/>
          <w:color w:val="000000"/>
          <w:lang w:eastAsia="ru-RU"/>
        </w:rPr>
        <w:t xml:space="preserve"> </w:t>
      </w:r>
      <w:r w:rsidR="001E0E67" w:rsidRPr="00CB314D">
        <w:rPr>
          <w:b/>
          <w:color w:val="000000"/>
          <w:lang w:eastAsia="ru-RU"/>
        </w:rPr>
        <w:t>Земельный участок</w:t>
      </w:r>
      <w:r w:rsidR="00E05889" w:rsidRPr="00CB314D">
        <w:rPr>
          <w:color w:val="000000"/>
          <w:lang w:eastAsia="ru-RU"/>
        </w:rPr>
        <w:t xml:space="preserve">  – </w:t>
      </w:r>
      <w:r w:rsidR="001E0E67" w:rsidRPr="00CB314D">
        <w:rPr>
          <w:color w:val="000000"/>
          <w:lang w:eastAsia="ru-RU"/>
        </w:rPr>
        <w:t>земельный участок  с кадастровым номером 22</w:t>
      </w:r>
      <w:r w:rsidR="00FA4992" w:rsidRPr="00CB314D">
        <w:rPr>
          <w:color w:val="000000"/>
          <w:lang w:eastAsia="ru-RU"/>
        </w:rPr>
        <w:t>:6</w:t>
      </w:r>
      <w:r w:rsidR="00193647">
        <w:rPr>
          <w:color w:val="000000"/>
          <w:lang w:eastAsia="ru-RU"/>
        </w:rPr>
        <w:t>9:020326:14</w:t>
      </w:r>
      <w:r w:rsidR="00FA4992" w:rsidRPr="00CB314D">
        <w:rPr>
          <w:color w:val="000000"/>
          <w:lang w:eastAsia="ru-RU"/>
        </w:rPr>
        <w:t xml:space="preserve">, площадью </w:t>
      </w:r>
      <w:r w:rsidR="00193647">
        <w:rPr>
          <w:color w:val="000000"/>
          <w:lang w:eastAsia="ru-RU"/>
        </w:rPr>
        <w:t xml:space="preserve">3 406 </w:t>
      </w:r>
      <w:r w:rsidR="001E0E67" w:rsidRPr="00CB314D">
        <w:rPr>
          <w:color w:val="000000"/>
          <w:lang w:eastAsia="ru-RU"/>
        </w:rPr>
        <w:t>кв</w:t>
      </w:r>
      <w:proofErr w:type="gramStart"/>
      <w:r w:rsidR="001E0E67" w:rsidRPr="00CB314D">
        <w:rPr>
          <w:color w:val="000000"/>
          <w:lang w:eastAsia="ru-RU"/>
        </w:rPr>
        <w:t>.м</w:t>
      </w:r>
      <w:proofErr w:type="gramEnd"/>
      <w:r w:rsidR="001E0E67" w:rsidRPr="00CB314D">
        <w:rPr>
          <w:color w:val="000000"/>
          <w:lang w:eastAsia="ru-RU"/>
        </w:rPr>
        <w:t>, адрес (месторасположения): Алтайский край, город</w:t>
      </w:r>
      <w:r w:rsidR="00193647">
        <w:rPr>
          <w:color w:val="000000"/>
          <w:lang w:eastAsia="ru-RU"/>
        </w:rPr>
        <w:t xml:space="preserve"> Новоалтайск, улица 40 лет ВЛКСМ, 4а</w:t>
      </w:r>
      <w:r w:rsidR="001E0E67" w:rsidRPr="00CB314D">
        <w:rPr>
          <w:color w:val="000000"/>
          <w:lang w:eastAsia="ru-RU"/>
        </w:rPr>
        <w:t xml:space="preserve">, принадлежащий Застройщику на праве </w:t>
      </w:r>
      <w:r w:rsidR="00193647">
        <w:rPr>
          <w:color w:val="000000"/>
          <w:lang w:eastAsia="ru-RU"/>
        </w:rPr>
        <w:t>аренды, на основании договора аренды земельного участка от 03.06.2019 №1306-5298 (</w:t>
      </w:r>
      <w:proofErr w:type="spellStart"/>
      <w:r w:rsidR="001E0E67" w:rsidRPr="00CB314D">
        <w:rPr>
          <w:color w:val="000000"/>
          <w:lang w:eastAsia="ru-RU"/>
        </w:rPr>
        <w:t>рег</w:t>
      </w:r>
      <w:proofErr w:type="spellEnd"/>
      <w:r w:rsidR="001E0E67" w:rsidRPr="00CB314D">
        <w:rPr>
          <w:color w:val="000000"/>
          <w:lang w:eastAsia="ru-RU"/>
        </w:rPr>
        <w:t>. №</w:t>
      </w:r>
      <w:r w:rsidR="004B2810">
        <w:rPr>
          <w:color w:val="000000"/>
          <w:lang w:eastAsia="ru-RU"/>
        </w:rPr>
        <w:t>22:69:020326:14-22/001/2019-3 от 10.06.2019</w:t>
      </w:r>
      <w:r w:rsidR="001E0E67" w:rsidRPr="00CB314D">
        <w:rPr>
          <w:color w:val="000000"/>
          <w:lang w:eastAsia="ru-RU"/>
        </w:rPr>
        <w:t xml:space="preserve"> г.)</w:t>
      </w:r>
    </w:p>
    <w:p w:rsidR="00015619" w:rsidRPr="00CB314D" w:rsidRDefault="00015619" w:rsidP="004C6FC3">
      <w:pPr>
        <w:tabs>
          <w:tab w:val="left" w:pos="851"/>
          <w:tab w:val="left" w:pos="1134"/>
        </w:tabs>
        <w:jc w:val="both"/>
      </w:pPr>
      <w:r w:rsidRPr="00CB314D">
        <w:rPr>
          <w:color w:val="000000"/>
          <w:lang w:eastAsia="ru-RU"/>
        </w:rPr>
        <w:tab/>
        <w:t xml:space="preserve">1.8. </w:t>
      </w:r>
      <w:r w:rsidRPr="00CB314D">
        <w:t xml:space="preserve">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 </w:t>
      </w:r>
    </w:p>
    <w:p w:rsidR="00C749D9" w:rsidRPr="00CB314D" w:rsidRDefault="00C749D9" w:rsidP="001E0E67">
      <w:pPr>
        <w:shd w:val="clear" w:color="auto" w:fill="FFFFFF"/>
        <w:suppressAutoHyphens w:val="0"/>
        <w:rPr>
          <w:color w:val="000000"/>
          <w:lang w:eastAsia="ru-RU"/>
        </w:rPr>
      </w:pPr>
    </w:p>
    <w:p w:rsidR="00664EDB" w:rsidRPr="00CB314D" w:rsidRDefault="004B014B" w:rsidP="004B014B">
      <w:pPr>
        <w:tabs>
          <w:tab w:val="left" w:pos="851"/>
          <w:tab w:val="left" w:pos="1134"/>
        </w:tabs>
        <w:ind w:left="360"/>
        <w:jc w:val="center"/>
        <w:rPr>
          <w:b/>
        </w:rPr>
      </w:pPr>
      <w:r w:rsidRPr="00CB314D">
        <w:rPr>
          <w:b/>
        </w:rPr>
        <w:t xml:space="preserve">2. </w:t>
      </w:r>
      <w:r w:rsidR="00E167A0" w:rsidRPr="00CB314D">
        <w:rPr>
          <w:b/>
        </w:rPr>
        <w:t xml:space="preserve">ПРЕДМЕТ </w:t>
      </w:r>
      <w:r w:rsidR="00AD0C68" w:rsidRPr="00CB314D">
        <w:rPr>
          <w:b/>
        </w:rPr>
        <w:t>ДОГОВОР</w:t>
      </w:r>
      <w:r w:rsidR="00E167A0" w:rsidRPr="00CB314D">
        <w:rPr>
          <w:b/>
        </w:rPr>
        <w:t>А</w:t>
      </w:r>
    </w:p>
    <w:p w:rsidR="00C749D9" w:rsidRPr="00CB314D" w:rsidRDefault="004B014B" w:rsidP="004B014B">
      <w:pPr>
        <w:tabs>
          <w:tab w:val="left" w:pos="567"/>
        </w:tabs>
        <w:ind w:firstLine="567"/>
        <w:jc w:val="both"/>
      </w:pPr>
      <w:r w:rsidRPr="00CB314D">
        <w:t xml:space="preserve">2.1. </w:t>
      </w:r>
      <w:proofErr w:type="gramStart"/>
      <w:r w:rsidR="00212F32" w:rsidRPr="00CB314D">
        <w:t xml:space="preserve">По настоящему договору </w:t>
      </w:r>
      <w:r w:rsidR="00C749D9" w:rsidRPr="00CB314D">
        <w:t xml:space="preserve">Застройщик обязуется в предусмотренный Договором срок своими силами и (или) с привлечением других лиц построить (создать) Жилой дом и после получения разрешения на ввод Жилого дома в эксплуатацию передать  </w:t>
      </w:r>
      <w:r w:rsidR="006105E7" w:rsidRPr="00CB314D">
        <w:t xml:space="preserve">в  собственность </w:t>
      </w:r>
      <w:r w:rsidR="00C749D9" w:rsidRPr="00CB314D">
        <w:t xml:space="preserve">Объект долевого строительства </w:t>
      </w:r>
      <w:r w:rsidR="004505FE" w:rsidRPr="00CB314D">
        <w:t>Участник</w:t>
      </w:r>
      <w:r w:rsidR="006105E7" w:rsidRPr="00CB314D">
        <w:t>у</w:t>
      </w:r>
      <w:r w:rsidR="004505FE" w:rsidRPr="00CB314D">
        <w:t xml:space="preserve"> долевого строительства</w:t>
      </w:r>
      <w:r w:rsidR="00C749D9" w:rsidRPr="00CB314D">
        <w:t xml:space="preserve">, а </w:t>
      </w:r>
      <w:r w:rsidR="004505FE" w:rsidRPr="00CB314D">
        <w:t>Участник долевого строительства</w:t>
      </w:r>
      <w:r w:rsidR="00C749D9" w:rsidRPr="00CB314D">
        <w:t xml:space="preserve"> обязуется уплатить обусловленную Договором Цену и принять Объект долевого строительства, при наличии разрешения на ввод Жилого</w:t>
      </w:r>
      <w:proofErr w:type="gramEnd"/>
      <w:r w:rsidR="00C749D9" w:rsidRPr="00CB314D">
        <w:t xml:space="preserve"> дома в эксплуатацию.</w:t>
      </w:r>
    </w:p>
    <w:p w:rsidR="007F000F" w:rsidRPr="00CB314D" w:rsidRDefault="004B014B" w:rsidP="007F000F">
      <w:pPr>
        <w:tabs>
          <w:tab w:val="left" w:pos="709"/>
        </w:tabs>
        <w:suppressAutoHyphens w:val="0"/>
        <w:autoSpaceDE w:val="0"/>
        <w:autoSpaceDN w:val="0"/>
        <w:adjustRightInd w:val="0"/>
        <w:ind w:firstLine="709"/>
        <w:jc w:val="both"/>
        <w:rPr>
          <w:rFonts w:eastAsiaTheme="minorHAnsi"/>
          <w:lang w:eastAsia="en-US"/>
        </w:rPr>
      </w:pPr>
      <w:r w:rsidRPr="00CB314D">
        <w:t>2</w:t>
      </w:r>
      <w:r w:rsidR="00212F32" w:rsidRPr="00CB314D">
        <w:t xml:space="preserve">.2. </w:t>
      </w:r>
      <w:r w:rsidR="007F000F" w:rsidRPr="00CB314D">
        <w:rPr>
          <w:rFonts w:eastAsiaTheme="minorHAnsi"/>
          <w:lang w:eastAsia="en-US"/>
        </w:rPr>
        <w:t>Настоящий Договор подлежит государственной регистрации и считается заключенным с момента такой регистрации.</w:t>
      </w:r>
      <w:r w:rsidRPr="00CB314D">
        <w:rPr>
          <w:rFonts w:eastAsiaTheme="minorHAnsi"/>
          <w:lang w:eastAsia="en-US"/>
        </w:rPr>
        <w:t xml:space="preserve"> Расходы по государственной регистрации настоящего договора и всех соглашений к нему относятся за счет Сторон.</w:t>
      </w:r>
    </w:p>
    <w:p w:rsidR="007F000F" w:rsidRPr="00CB314D" w:rsidRDefault="004B014B" w:rsidP="007F000F">
      <w:pPr>
        <w:tabs>
          <w:tab w:val="left" w:pos="709"/>
        </w:tabs>
        <w:ind w:firstLine="709"/>
        <w:jc w:val="both"/>
      </w:pPr>
      <w:r w:rsidRPr="00CB314D">
        <w:rPr>
          <w:rFonts w:eastAsiaTheme="minorHAnsi"/>
          <w:lang w:eastAsia="en-US"/>
        </w:rPr>
        <w:lastRenderedPageBreak/>
        <w:t>2</w:t>
      </w:r>
      <w:r w:rsidR="007F000F" w:rsidRPr="00CB314D">
        <w:rPr>
          <w:rFonts w:eastAsiaTheme="minorHAnsi"/>
          <w:lang w:eastAsia="en-US"/>
        </w:rPr>
        <w:t xml:space="preserve">.3. </w:t>
      </w:r>
      <w:r w:rsidR="007F000F" w:rsidRPr="00CB314D">
        <w:t xml:space="preserve">Описание  Объекта долевого строительства, подлежащего передаче в  собственность Участнику долевого строительства: </w:t>
      </w:r>
      <w:proofErr w:type="spellStart"/>
      <w:r w:rsidR="007F000F" w:rsidRPr="00CB314D">
        <w:t>_____комнатная</w:t>
      </w:r>
      <w:proofErr w:type="spellEnd"/>
      <w:r w:rsidR="007F000F" w:rsidRPr="00CB314D">
        <w:t xml:space="preserve"> квартира №___ (_________), расположенная в </w:t>
      </w:r>
      <w:proofErr w:type="spellStart"/>
      <w:proofErr w:type="gramStart"/>
      <w:r w:rsidR="007F000F" w:rsidRPr="00CB314D">
        <w:t>блок-секции</w:t>
      </w:r>
      <w:proofErr w:type="spellEnd"/>
      <w:proofErr w:type="gramEnd"/>
      <w:r w:rsidR="007F000F" w:rsidRPr="00CB314D">
        <w:t xml:space="preserve"> (подъезде) № ____ (_____), на ______ (___________) этаже,</w:t>
      </w:r>
    </w:p>
    <w:p w:rsidR="007F000F" w:rsidRPr="00CB314D" w:rsidRDefault="007F000F" w:rsidP="007F000F">
      <w:pPr>
        <w:tabs>
          <w:tab w:val="left" w:pos="709"/>
        </w:tabs>
        <w:ind w:firstLine="709"/>
        <w:jc w:val="both"/>
      </w:pPr>
      <w:r w:rsidRPr="00CB314D">
        <w:t>- общая проектная площадь  с учетом летних помещений - ____________ (________________) кв</w:t>
      </w:r>
      <w:proofErr w:type="gramStart"/>
      <w:r w:rsidRPr="00CB314D">
        <w:t>.м</w:t>
      </w:r>
      <w:proofErr w:type="gramEnd"/>
      <w:r w:rsidRPr="00CB314D">
        <w:t>;</w:t>
      </w:r>
    </w:p>
    <w:p w:rsidR="007F000F" w:rsidRPr="00CB314D" w:rsidRDefault="007F000F" w:rsidP="007F000F">
      <w:pPr>
        <w:pStyle w:val="a3"/>
        <w:tabs>
          <w:tab w:val="left" w:pos="709"/>
        </w:tabs>
        <w:ind w:left="0" w:firstLine="709"/>
        <w:jc w:val="both"/>
      </w:pPr>
      <w:r w:rsidRPr="00CB314D">
        <w:t>- площадь балкона (лоджии)  с применением понижающего коэффициента 0,3 (0,5)  -  _______ (_______);</w:t>
      </w:r>
    </w:p>
    <w:p w:rsidR="007F000F" w:rsidRPr="00CB314D" w:rsidRDefault="007F000F" w:rsidP="007F000F">
      <w:pPr>
        <w:tabs>
          <w:tab w:val="left" w:pos="709"/>
        </w:tabs>
        <w:ind w:firstLine="709"/>
        <w:jc w:val="both"/>
      </w:pPr>
      <w:r w:rsidRPr="00CB314D">
        <w:t>-   - общая проектная площадь  без учета летних помещений</w:t>
      </w:r>
      <w:proofErr w:type="gramStart"/>
      <w:r w:rsidRPr="00CB314D">
        <w:t xml:space="preserve"> - ____________ (________________) </w:t>
      </w:r>
      <w:proofErr w:type="gramEnd"/>
      <w:r w:rsidRPr="00CB314D">
        <w:t>кв.м.</w:t>
      </w:r>
    </w:p>
    <w:p w:rsidR="00732B97" w:rsidRPr="00CB314D" w:rsidRDefault="004B014B" w:rsidP="00732B97">
      <w:pPr>
        <w:tabs>
          <w:tab w:val="left" w:pos="709"/>
        </w:tabs>
        <w:ind w:firstLine="709"/>
        <w:jc w:val="both"/>
      </w:pPr>
      <w:r w:rsidRPr="00CB314D">
        <w:t>2</w:t>
      </w:r>
      <w:r w:rsidR="007F000F" w:rsidRPr="00CB314D">
        <w:t xml:space="preserve">.4. Объект долевого строительства передается в </w:t>
      </w:r>
      <w:r w:rsidR="00732B97" w:rsidRPr="00CB314D">
        <w:t xml:space="preserve">соответствии со </w:t>
      </w:r>
      <w:r w:rsidR="007F000F" w:rsidRPr="00CB314D">
        <w:t>сл</w:t>
      </w:r>
      <w:r w:rsidR="00732B97" w:rsidRPr="00CB314D">
        <w:t>едующими техническими требованиями:</w:t>
      </w:r>
    </w:p>
    <w:p w:rsidR="00732B97" w:rsidRPr="00CB314D" w:rsidRDefault="00732B97" w:rsidP="00732B97">
      <w:pPr>
        <w:tabs>
          <w:tab w:val="left" w:pos="709"/>
        </w:tabs>
        <w:ind w:firstLine="709"/>
        <w:jc w:val="both"/>
      </w:pPr>
      <w:r w:rsidRPr="00CB314D">
        <w:t>- строительные конструкции (допуски в соответствии с СП 70.13330.2012);</w:t>
      </w:r>
    </w:p>
    <w:p w:rsidR="00732B97" w:rsidRPr="00CB314D" w:rsidRDefault="00732B97" w:rsidP="00732B97">
      <w:pPr>
        <w:tabs>
          <w:tab w:val="left" w:pos="709"/>
        </w:tabs>
        <w:ind w:firstLine="709"/>
        <w:jc w:val="both"/>
      </w:pPr>
      <w:r w:rsidRPr="00CB314D">
        <w:t>- категория поверхности потолков А</w:t>
      </w:r>
      <w:proofErr w:type="gramStart"/>
      <w:r w:rsidRPr="00CB314D">
        <w:t>4</w:t>
      </w:r>
      <w:proofErr w:type="gramEnd"/>
      <w:r w:rsidRPr="00CB314D">
        <w:t xml:space="preserve"> согласно ГОСТ 13015-2012;</w:t>
      </w:r>
    </w:p>
    <w:p w:rsidR="00732B97" w:rsidRPr="00CB314D" w:rsidRDefault="00732B97" w:rsidP="00732B97">
      <w:pPr>
        <w:tabs>
          <w:tab w:val="left" w:pos="709"/>
        </w:tabs>
        <w:ind w:firstLine="709"/>
        <w:jc w:val="both"/>
      </w:pPr>
      <w:r w:rsidRPr="00CB314D">
        <w:t>- категория поверхности стен А</w:t>
      </w:r>
      <w:proofErr w:type="gramStart"/>
      <w:r w:rsidRPr="00CB314D">
        <w:t>7</w:t>
      </w:r>
      <w:proofErr w:type="gramEnd"/>
      <w:r w:rsidRPr="00CB314D">
        <w:t xml:space="preserve"> согласно ГОСТ 13015-2012;</w:t>
      </w:r>
    </w:p>
    <w:p w:rsidR="009F209E" w:rsidRPr="00CB314D" w:rsidRDefault="009F209E" w:rsidP="007F000F">
      <w:pPr>
        <w:tabs>
          <w:tab w:val="left" w:pos="709"/>
        </w:tabs>
        <w:ind w:firstLine="709"/>
        <w:jc w:val="both"/>
      </w:pPr>
      <w:r w:rsidRPr="00CB314D">
        <w:t>- перетирка стен и потолков на 1 (один) слой, кроме санузлов;</w:t>
      </w:r>
    </w:p>
    <w:p w:rsidR="009F209E" w:rsidRPr="00CB314D" w:rsidRDefault="009F209E" w:rsidP="007F000F">
      <w:pPr>
        <w:tabs>
          <w:tab w:val="left" w:pos="709"/>
        </w:tabs>
        <w:ind w:firstLine="709"/>
        <w:jc w:val="both"/>
      </w:pPr>
      <w:r w:rsidRPr="00CB314D">
        <w:t>- цементно-песчаная стяжка полов;</w:t>
      </w:r>
    </w:p>
    <w:p w:rsidR="009F209E" w:rsidRPr="00CB314D" w:rsidRDefault="009F209E" w:rsidP="007F000F">
      <w:pPr>
        <w:tabs>
          <w:tab w:val="left" w:pos="709"/>
        </w:tabs>
        <w:ind w:firstLine="709"/>
        <w:jc w:val="both"/>
      </w:pPr>
      <w:r w:rsidRPr="00CB314D">
        <w:t>- установка оконных блоков из ПВХ;</w:t>
      </w:r>
    </w:p>
    <w:p w:rsidR="009F209E" w:rsidRPr="00CB314D" w:rsidRDefault="009F209E" w:rsidP="007F000F">
      <w:pPr>
        <w:tabs>
          <w:tab w:val="left" w:pos="709"/>
        </w:tabs>
        <w:ind w:firstLine="709"/>
        <w:jc w:val="both"/>
      </w:pPr>
      <w:r w:rsidRPr="00CB314D">
        <w:t>- установка входной металлической облагороженной двери;</w:t>
      </w:r>
    </w:p>
    <w:p w:rsidR="009F209E" w:rsidRPr="00CB314D" w:rsidRDefault="009F209E" w:rsidP="007F000F">
      <w:pPr>
        <w:tabs>
          <w:tab w:val="left" w:pos="709"/>
        </w:tabs>
        <w:ind w:firstLine="709"/>
        <w:jc w:val="both"/>
      </w:pPr>
      <w:r w:rsidRPr="00CB314D">
        <w:t>- ввод холодной и горячей воды, канализации с установкой приборов учета без горизонтальной разводки по квартире;</w:t>
      </w:r>
    </w:p>
    <w:p w:rsidR="009F209E" w:rsidRPr="00CB314D" w:rsidRDefault="009F209E" w:rsidP="007F000F">
      <w:pPr>
        <w:tabs>
          <w:tab w:val="left" w:pos="709"/>
        </w:tabs>
        <w:ind w:firstLine="709"/>
        <w:jc w:val="both"/>
      </w:pPr>
      <w:r w:rsidRPr="00CB314D">
        <w:t xml:space="preserve">- установка </w:t>
      </w:r>
      <w:proofErr w:type="spellStart"/>
      <w:r w:rsidRPr="00CB314D">
        <w:t>полотенцесушителей</w:t>
      </w:r>
      <w:proofErr w:type="spellEnd"/>
      <w:r w:rsidRPr="00CB314D">
        <w:t>;</w:t>
      </w:r>
    </w:p>
    <w:p w:rsidR="009F209E" w:rsidRPr="00CB314D" w:rsidRDefault="009F209E" w:rsidP="007F000F">
      <w:pPr>
        <w:tabs>
          <w:tab w:val="left" w:pos="709"/>
        </w:tabs>
        <w:ind w:firstLine="709"/>
        <w:jc w:val="both"/>
      </w:pPr>
      <w:r w:rsidRPr="00CB314D">
        <w:t>- монтаж системы отопления с установкой радиаторов отопления;</w:t>
      </w:r>
    </w:p>
    <w:p w:rsidR="009F209E" w:rsidRPr="00CB314D" w:rsidRDefault="009F209E" w:rsidP="007F000F">
      <w:pPr>
        <w:tabs>
          <w:tab w:val="left" w:pos="709"/>
        </w:tabs>
        <w:ind w:firstLine="709"/>
        <w:jc w:val="both"/>
      </w:pPr>
      <w:r w:rsidRPr="00CB314D">
        <w:t>- монтаж системы электроснабжения</w:t>
      </w:r>
      <w:r w:rsidR="00732B97" w:rsidRPr="00CB314D">
        <w:t xml:space="preserve"> согласно ПУЭ (издание 6,7), СП 256.1325800.2016, СП 52.13330.2016, СП 76.13330.2016, ГОСТ 31565-2012, ГОСТ </w:t>
      </w:r>
      <w:proofErr w:type="gramStart"/>
      <w:r w:rsidR="00732B97" w:rsidRPr="00CB314D">
        <w:t>Р</w:t>
      </w:r>
      <w:proofErr w:type="gramEnd"/>
      <w:r w:rsidR="00732B97" w:rsidRPr="00CB314D">
        <w:t xml:space="preserve"> 50571.7.701-2013, ГОСТ Р 50571</w:t>
      </w:r>
      <w:r w:rsidRPr="00CB314D">
        <w:t>;</w:t>
      </w:r>
    </w:p>
    <w:p w:rsidR="009F209E" w:rsidRPr="00CB314D" w:rsidRDefault="009F209E" w:rsidP="007F000F">
      <w:pPr>
        <w:tabs>
          <w:tab w:val="left" w:pos="709"/>
        </w:tabs>
        <w:ind w:firstLine="709"/>
        <w:jc w:val="both"/>
      </w:pPr>
      <w:r w:rsidRPr="00CB314D">
        <w:t>- электропроводка с установлением электросчетчика;</w:t>
      </w:r>
    </w:p>
    <w:p w:rsidR="009F209E" w:rsidRPr="00CB314D" w:rsidRDefault="009F209E" w:rsidP="007F000F">
      <w:pPr>
        <w:tabs>
          <w:tab w:val="left" w:pos="709"/>
        </w:tabs>
        <w:ind w:firstLine="709"/>
        <w:jc w:val="both"/>
      </w:pPr>
      <w:r w:rsidRPr="00CB314D">
        <w:t>- электропроводка к местам установки розеток и выключателей;</w:t>
      </w:r>
    </w:p>
    <w:p w:rsidR="009F209E" w:rsidRPr="00CB314D" w:rsidRDefault="009F209E" w:rsidP="007F000F">
      <w:pPr>
        <w:tabs>
          <w:tab w:val="left" w:pos="709"/>
        </w:tabs>
        <w:ind w:firstLine="709"/>
        <w:jc w:val="both"/>
      </w:pPr>
      <w:r w:rsidRPr="00CB314D">
        <w:t>- установка выключателей и розеток;</w:t>
      </w:r>
    </w:p>
    <w:p w:rsidR="009F209E" w:rsidRPr="00CB314D" w:rsidRDefault="009F209E" w:rsidP="007F000F">
      <w:pPr>
        <w:tabs>
          <w:tab w:val="left" w:pos="709"/>
        </w:tabs>
        <w:ind w:firstLine="709"/>
        <w:jc w:val="both"/>
      </w:pPr>
      <w:r w:rsidRPr="00CB314D">
        <w:t>- ввод телевизионного кабеля от этажного щита учета;</w:t>
      </w:r>
    </w:p>
    <w:p w:rsidR="009F209E" w:rsidRPr="00CB314D" w:rsidRDefault="009F209E" w:rsidP="007F000F">
      <w:pPr>
        <w:tabs>
          <w:tab w:val="left" w:pos="709"/>
        </w:tabs>
        <w:ind w:firstLine="709"/>
        <w:jc w:val="both"/>
      </w:pPr>
      <w:r w:rsidRPr="00CB314D">
        <w:t>- ОПС;</w:t>
      </w:r>
    </w:p>
    <w:p w:rsidR="009F209E" w:rsidRPr="00CB314D" w:rsidRDefault="009F209E" w:rsidP="007F000F">
      <w:pPr>
        <w:tabs>
          <w:tab w:val="left" w:pos="709"/>
        </w:tabs>
        <w:ind w:firstLine="709"/>
        <w:jc w:val="both"/>
      </w:pPr>
      <w:r w:rsidRPr="00CB314D">
        <w:t>- УЗО;</w:t>
      </w:r>
    </w:p>
    <w:p w:rsidR="009F209E" w:rsidRPr="00CB314D" w:rsidRDefault="009F209E" w:rsidP="007F000F">
      <w:pPr>
        <w:tabs>
          <w:tab w:val="left" w:pos="709"/>
        </w:tabs>
        <w:ind w:firstLine="709"/>
        <w:jc w:val="both"/>
      </w:pPr>
      <w:r w:rsidRPr="00CB314D">
        <w:t>- монтаж первичного средства пожаротушения</w:t>
      </w:r>
      <w:r w:rsidR="00EA7432" w:rsidRPr="00CB314D">
        <w:t>.</w:t>
      </w:r>
    </w:p>
    <w:p w:rsidR="00732B97" w:rsidRPr="00CB314D" w:rsidRDefault="00732B97" w:rsidP="007F000F">
      <w:pPr>
        <w:tabs>
          <w:tab w:val="left" w:pos="709"/>
        </w:tabs>
        <w:ind w:firstLine="709"/>
        <w:jc w:val="both"/>
      </w:pPr>
      <w:r w:rsidRPr="00CB314D">
        <w:t>Отделочные работы, в том числе электромонтажные работы, в местах общего пользования выполняются в соответствии с СП 71.13330.2017.</w:t>
      </w:r>
    </w:p>
    <w:p w:rsidR="007F000F" w:rsidRPr="00CB314D" w:rsidRDefault="007F000F" w:rsidP="007F000F">
      <w:pPr>
        <w:tabs>
          <w:tab w:val="left" w:pos="709"/>
        </w:tabs>
        <w:ind w:firstLine="709"/>
        <w:jc w:val="both"/>
      </w:pPr>
      <w:r w:rsidRPr="00CB314D">
        <w:t xml:space="preserve">В стоимость не </w:t>
      </w:r>
      <w:proofErr w:type="gramStart"/>
      <w:r w:rsidRPr="00CB314D">
        <w:t>включаются и Застройщиком не выполняет</w:t>
      </w:r>
      <w:proofErr w:type="gramEnd"/>
      <w:r w:rsidRPr="00CB314D">
        <w:t xml:space="preserve"> чистов</w:t>
      </w:r>
      <w:r w:rsidR="00732B97" w:rsidRPr="00CB314D">
        <w:t>ую</w:t>
      </w:r>
      <w:r w:rsidRPr="00CB314D">
        <w:t xml:space="preserve"> отделк</w:t>
      </w:r>
      <w:r w:rsidR="00732B97" w:rsidRPr="00CB314D">
        <w:t>у и не предоставляет оборудование и материалы для установки,</w:t>
      </w:r>
      <w:r w:rsidRPr="00CB314D">
        <w:t xml:space="preserve"> в том числе</w:t>
      </w:r>
      <w:r w:rsidR="00732B97" w:rsidRPr="00CB314D">
        <w:t>:</w:t>
      </w:r>
    </w:p>
    <w:p w:rsidR="007F000F" w:rsidRPr="00CB314D" w:rsidRDefault="007F000F" w:rsidP="007F000F">
      <w:pPr>
        <w:tabs>
          <w:tab w:val="left" w:pos="709"/>
        </w:tabs>
        <w:ind w:firstLine="709"/>
        <w:jc w:val="both"/>
      </w:pPr>
      <w:r w:rsidRPr="00CB314D">
        <w:t>- наклейка обоев, устройств</w:t>
      </w:r>
      <w:r w:rsidR="009F209E" w:rsidRPr="00CB314D">
        <w:t>о чистового покрытия полов;</w:t>
      </w:r>
    </w:p>
    <w:p w:rsidR="00974851" w:rsidRPr="00CB314D" w:rsidRDefault="00974851" w:rsidP="007F000F">
      <w:pPr>
        <w:tabs>
          <w:tab w:val="left" w:pos="709"/>
        </w:tabs>
        <w:ind w:firstLine="709"/>
        <w:jc w:val="both"/>
      </w:pPr>
      <w:r w:rsidRPr="00CB314D">
        <w:t>- укладка плитки в санузлах;</w:t>
      </w:r>
    </w:p>
    <w:p w:rsidR="00974851" w:rsidRPr="00CB314D" w:rsidRDefault="00974851" w:rsidP="00732B97">
      <w:pPr>
        <w:tabs>
          <w:tab w:val="left" w:pos="567"/>
        </w:tabs>
        <w:ind w:firstLine="567"/>
        <w:jc w:val="both"/>
      </w:pPr>
      <w:r w:rsidRPr="00CB314D">
        <w:t xml:space="preserve"> </w:t>
      </w:r>
      <w:r w:rsidRPr="00CB314D">
        <w:sym w:font="Symbol" w:char="F02D"/>
      </w:r>
      <w:r w:rsidRPr="00CB314D">
        <w:t xml:space="preserve"> установка межкомнатных дверей и дверей в санузлах; </w:t>
      </w:r>
    </w:p>
    <w:p w:rsidR="00974851" w:rsidRPr="00CB314D" w:rsidRDefault="00974851" w:rsidP="00732B97">
      <w:pPr>
        <w:tabs>
          <w:tab w:val="left" w:pos="567"/>
        </w:tabs>
        <w:ind w:firstLine="567"/>
        <w:jc w:val="both"/>
      </w:pPr>
      <w:r w:rsidRPr="00CB314D">
        <w:sym w:font="Symbol" w:char="F02D"/>
      </w:r>
      <w:r w:rsidRPr="00CB314D">
        <w:t xml:space="preserve"> установка электроплиты</w:t>
      </w:r>
      <w:r w:rsidR="00EA7432" w:rsidRPr="00CB314D">
        <w:t>;</w:t>
      </w:r>
      <w:r w:rsidRPr="00CB314D">
        <w:t xml:space="preserve"> </w:t>
      </w:r>
    </w:p>
    <w:p w:rsidR="00974851" w:rsidRPr="00CB314D" w:rsidRDefault="00974851" w:rsidP="00732B97">
      <w:pPr>
        <w:tabs>
          <w:tab w:val="left" w:pos="567"/>
        </w:tabs>
        <w:ind w:firstLine="567"/>
        <w:jc w:val="both"/>
      </w:pPr>
      <w:r w:rsidRPr="00CB314D">
        <w:sym w:font="Symbol" w:char="F02D"/>
      </w:r>
      <w:r w:rsidRPr="00CB314D">
        <w:t xml:space="preserve"> </w:t>
      </w:r>
      <w:r w:rsidR="00EA7432" w:rsidRPr="00CB314D">
        <w:t xml:space="preserve">шпаклевка и </w:t>
      </w:r>
      <w:r w:rsidRPr="00CB314D">
        <w:t xml:space="preserve">штукатурка потолков и стен; </w:t>
      </w:r>
    </w:p>
    <w:p w:rsidR="00974851" w:rsidRPr="00CB314D" w:rsidRDefault="00974851" w:rsidP="00732B97">
      <w:pPr>
        <w:tabs>
          <w:tab w:val="left" w:pos="567"/>
        </w:tabs>
        <w:ind w:firstLine="567"/>
        <w:jc w:val="both"/>
      </w:pPr>
      <w:r w:rsidRPr="00CB314D">
        <w:sym w:font="Symbol" w:char="F02D"/>
      </w:r>
      <w:r w:rsidRPr="00CB314D">
        <w:t xml:space="preserve"> чистовая покраска потолков и стен;</w:t>
      </w:r>
    </w:p>
    <w:p w:rsidR="00974851" w:rsidRPr="00CB314D" w:rsidRDefault="00732B97" w:rsidP="00732B97">
      <w:pPr>
        <w:tabs>
          <w:tab w:val="left" w:pos="567"/>
        </w:tabs>
        <w:jc w:val="both"/>
        <w:rPr>
          <w:color w:val="FF0000"/>
        </w:rPr>
      </w:pPr>
      <w:r w:rsidRPr="00CB314D">
        <w:tab/>
      </w:r>
      <w:r w:rsidR="00974851" w:rsidRPr="00CB314D">
        <w:t xml:space="preserve"> </w:t>
      </w:r>
      <w:r w:rsidR="00974851" w:rsidRPr="00CB314D">
        <w:sym w:font="Symbol" w:char="F02D"/>
      </w:r>
      <w:r w:rsidR="00974851" w:rsidRPr="00CB314D">
        <w:t xml:space="preserve"> предоставление и установка </w:t>
      </w:r>
      <w:proofErr w:type="spellStart"/>
      <w:r w:rsidR="00974851" w:rsidRPr="00CB314D">
        <w:t>санфаянса</w:t>
      </w:r>
      <w:proofErr w:type="spellEnd"/>
      <w:r w:rsidR="00974851" w:rsidRPr="00CB314D">
        <w:t xml:space="preserve"> (ванна, мойка, раковина, унитаз и смесители);</w:t>
      </w:r>
      <w:r w:rsidR="00974851" w:rsidRPr="00CB314D">
        <w:rPr>
          <w:color w:val="FF0000"/>
        </w:rPr>
        <w:t xml:space="preserve"> </w:t>
      </w:r>
    </w:p>
    <w:p w:rsidR="00732B97" w:rsidRPr="00CB314D" w:rsidRDefault="00732B97" w:rsidP="00732B97">
      <w:pPr>
        <w:tabs>
          <w:tab w:val="left" w:pos="567"/>
        </w:tabs>
        <w:jc w:val="both"/>
      </w:pPr>
      <w:r w:rsidRPr="00CB314D">
        <w:tab/>
      </w:r>
      <w:r w:rsidR="00974851" w:rsidRPr="00CB314D">
        <w:sym w:font="Symbol" w:char="F02D"/>
      </w:r>
      <w:r w:rsidR="00EA7432" w:rsidRPr="00CB314D">
        <w:t xml:space="preserve"> </w:t>
      </w:r>
      <w:r w:rsidR="00974851" w:rsidRPr="00CB314D">
        <w:t>отделка потолков, полов и стен лоджии (балкона).</w:t>
      </w:r>
    </w:p>
    <w:p w:rsidR="00005EB4" w:rsidRPr="00CB314D" w:rsidRDefault="00732B97" w:rsidP="00732B97">
      <w:pPr>
        <w:tabs>
          <w:tab w:val="left" w:pos="567"/>
        </w:tabs>
        <w:jc w:val="both"/>
      </w:pPr>
      <w:r w:rsidRPr="00CB314D">
        <w:tab/>
      </w:r>
      <w:r w:rsidR="00005EB4" w:rsidRPr="00CB314D">
        <w:t>Участник долевого строительства согласен с перечнем видов работ, указанных в настоящем пункте и включенных в стоимость Объекта долевого строительства.</w:t>
      </w:r>
    </w:p>
    <w:p w:rsidR="004B014B" w:rsidRPr="00CB314D" w:rsidRDefault="004B014B" w:rsidP="00732B97">
      <w:pPr>
        <w:pStyle w:val="a3"/>
        <w:tabs>
          <w:tab w:val="left" w:pos="567"/>
        </w:tabs>
        <w:ind w:left="0" w:firstLine="567"/>
        <w:jc w:val="both"/>
      </w:pPr>
      <w:r w:rsidRPr="00CB314D">
        <w:t xml:space="preserve">2.5. </w:t>
      </w:r>
      <w:proofErr w:type="gramStart"/>
      <w:r w:rsidRPr="00CB314D">
        <w:t>Исполнение обязательств Застройщика по передаче Объекта долевого строительства  Участнику долевого строительства по настоящему договору будет обеспечено путем уплаты Застройщиком обязательных отчислений (взносов) в компенсационный фонд согласно требованиям Федерального закона</w:t>
      </w:r>
      <w:r w:rsidR="00005EB4" w:rsidRPr="00CB314D">
        <w:t xml:space="preserve"> №218-ФЗ от 29.07</w:t>
      </w:r>
      <w:r w:rsidRPr="00CB314D">
        <w:t>.2017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roofErr w:type="gramEnd"/>
    </w:p>
    <w:p w:rsidR="007F000F" w:rsidRPr="00CB314D" w:rsidRDefault="004B014B" w:rsidP="007F000F">
      <w:pPr>
        <w:pStyle w:val="a3"/>
        <w:tabs>
          <w:tab w:val="left" w:pos="709"/>
        </w:tabs>
        <w:ind w:left="0" w:firstLine="709"/>
        <w:jc w:val="both"/>
      </w:pPr>
      <w:r w:rsidRPr="00CB314D">
        <w:t xml:space="preserve"> 2.6. В обеспечение исполнения обязательств Застройщика (залогодателя), с момента государственной регистрации настоящего договора, у Участника долевого строительства (залогодержатель) считаются находящимися в залоге</w:t>
      </w:r>
      <w:r w:rsidR="00C96A2D">
        <w:t xml:space="preserve"> право аренды  земельного участка</w:t>
      </w:r>
      <w:r w:rsidRPr="00CB314D">
        <w:t xml:space="preserve"> и строящийся (создаваемый) на этом земельном участке Жилой дом.</w:t>
      </w:r>
    </w:p>
    <w:p w:rsidR="007F000F" w:rsidRPr="00CB314D" w:rsidRDefault="007F000F" w:rsidP="007F000F">
      <w:pPr>
        <w:suppressAutoHyphens w:val="0"/>
        <w:autoSpaceDE w:val="0"/>
        <w:autoSpaceDN w:val="0"/>
        <w:adjustRightInd w:val="0"/>
        <w:jc w:val="both"/>
        <w:rPr>
          <w:rFonts w:eastAsiaTheme="minorHAnsi"/>
          <w:lang w:eastAsia="en-US"/>
        </w:rPr>
      </w:pPr>
    </w:p>
    <w:p w:rsidR="00D77617" w:rsidRPr="00CB314D" w:rsidRDefault="004B014B" w:rsidP="004B014B">
      <w:pPr>
        <w:pStyle w:val="a3"/>
        <w:tabs>
          <w:tab w:val="left" w:pos="851"/>
          <w:tab w:val="left" w:pos="1134"/>
        </w:tabs>
        <w:ind w:left="680"/>
        <w:jc w:val="center"/>
        <w:rPr>
          <w:b/>
        </w:rPr>
      </w:pPr>
      <w:r w:rsidRPr="00CB314D">
        <w:rPr>
          <w:b/>
        </w:rPr>
        <w:t xml:space="preserve">3. </w:t>
      </w:r>
      <w:r w:rsidR="00AD0C68" w:rsidRPr="00CB314D">
        <w:rPr>
          <w:b/>
        </w:rPr>
        <w:t>ЦЕН</w:t>
      </w:r>
      <w:r w:rsidR="00D77617" w:rsidRPr="00CB314D">
        <w:rPr>
          <w:b/>
        </w:rPr>
        <w:t xml:space="preserve">А </w:t>
      </w:r>
      <w:r w:rsidR="00AD0C68" w:rsidRPr="00CB314D">
        <w:rPr>
          <w:b/>
        </w:rPr>
        <w:t>ДОГОВОР</w:t>
      </w:r>
      <w:r w:rsidR="00D77617" w:rsidRPr="00CB314D">
        <w:rPr>
          <w:b/>
        </w:rPr>
        <w:t>А, СРОК И ПОРЯДОК Е</w:t>
      </w:r>
      <w:r w:rsidR="00AD0C68" w:rsidRPr="00CB314D">
        <w:rPr>
          <w:b/>
        </w:rPr>
        <w:t>Е</w:t>
      </w:r>
      <w:r w:rsidR="00D77617" w:rsidRPr="00CB314D">
        <w:rPr>
          <w:b/>
        </w:rPr>
        <w:t xml:space="preserve"> УПЛАТЫ</w:t>
      </w:r>
    </w:p>
    <w:p w:rsidR="004A4F3B" w:rsidRPr="00CB314D" w:rsidRDefault="004A4F3B" w:rsidP="004A4F3B">
      <w:pPr>
        <w:tabs>
          <w:tab w:val="left" w:pos="0"/>
          <w:tab w:val="left" w:pos="993"/>
          <w:tab w:val="left" w:pos="1134"/>
        </w:tabs>
        <w:ind w:firstLine="709"/>
        <w:jc w:val="both"/>
      </w:pPr>
      <w:r w:rsidRPr="00CB314D">
        <w:t xml:space="preserve">3.1. </w:t>
      </w:r>
      <w:r w:rsidR="002D2EC4" w:rsidRPr="00CB314D">
        <w:t xml:space="preserve">Цена Договора </w:t>
      </w:r>
      <w:r w:rsidRPr="00CB314D">
        <w:t xml:space="preserve">на дату заключения договора </w:t>
      </w:r>
      <w:r w:rsidR="002D2EC4" w:rsidRPr="00CB314D">
        <w:t>составляет</w:t>
      </w:r>
      <w:proofErr w:type="gramStart"/>
      <w:r w:rsidR="002D2EC4" w:rsidRPr="00CB314D">
        <w:t xml:space="preserve"> </w:t>
      </w:r>
      <w:r w:rsidRPr="00CB314D">
        <w:t xml:space="preserve"> _______________ (_____________________) </w:t>
      </w:r>
      <w:proofErr w:type="gramEnd"/>
      <w:r w:rsidRPr="00CB314D">
        <w:t>рублей.</w:t>
      </w:r>
    </w:p>
    <w:p w:rsidR="002D2EC4" w:rsidRPr="00CB314D" w:rsidRDefault="004A4F3B" w:rsidP="004A4F3B">
      <w:pPr>
        <w:tabs>
          <w:tab w:val="left" w:pos="0"/>
          <w:tab w:val="left" w:pos="993"/>
          <w:tab w:val="left" w:pos="1134"/>
        </w:tabs>
        <w:ind w:firstLine="709"/>
        <w:jc w:val="both"/>
      </w:pPr>
      <w:r w:rsidRPr="00CB314D">
        <w:t>3.2.  Ц</w:t>
      </w:r>
      <w:r w:rsidR="002D2EC4" w:rsidRPr="00CB314D">
        <w:t>ена Договора определяется Застройщиком дифференцировано по каждому типу квартир с учетом спроса и видов работ, предусмотренных в п.</w:t>
      </w:r>
      <w:r w:rsidRPr="00CB314D">
        <w:t>2.4.</w:t>
      </w:r>
      <w:r w:rsidR="002D2EC4" w:rsidRPr="00CB314D">
        <w:t>Договора.</w:t>
      </w:r>
    </w:p>
    <w:p w:rsidR="004A4F3B" w:rsidRPr="00CB314D" w:rsidRDefault="002D2EC4" w:rsidP="00CC39E1">
      <w:pPr>
        <w:tabs>
          <w:tab w:val="left" w:pos="567"/>
          <w:tab w:val="left" w:pos="993"/>
          <w:tab w:val="left" w:pos="1134"/>
        </w:tabs>
        <w:jc w:val="both"/>
      </w:pPr>
      <w:r w:rsidRPr="00CB314D">
        <w:tab/>
      </w:r>
      <w:r w:rsidR="004A4F3B" w:rsidRPr="00CB314D">
        <w:t xml:space="preserve">   3</w:t>
      </w:r>
      <w:r w:rsidR="00CC39E1" w:rsidRPr="00CB314D">
        <w:t>.3.</w:t>
      </w:r>
      <w:r w:rsidR="00D82FB0" w:rsidRPr="00CB314D">
        <w:t xml:space="preserve"> </w:t>
      </w:r>
      <w:r w:rsidR="00CC39E1" w:rsidRPr="00CB314D">
        <w:t xml:space="preserve">Уплата Цены Договора </w:t>
      </w:r>
      <w:r w:rsidR="00D82FB0" w:rsidRPr="00CB314D">
        <w:t>в сумме</w:t>
      </w:r>
      <w:proofErr w:type="gramStart"/>
      <w:r w:rsidR="00D82FB0" w:rsidRPr="00CB314D">
        <w:t xml:space="preserve"> </w:t>
      </w:r>
      <w:r w:rsidR="003D4615" w:rsidRPr="00CB314D">
        <w:rPr>
          <w:b/>
        </w:rPr>
        <w:t>_____________</w:t>
      </w:r>
      <w:r w:rsidR="00D82FB0" w:rsidRPr="00CB314D">
        <w:rPr>
          <w:b/>
        </w:rPr>
        <w:t xml:space="preserve"> </w:t>
      </w:r>
      <w:r w:rsidR="00D82FB0" w:rsidRPr="00CB314D">
        <w:t>(</w:t>
      </w:r>
      <w:r w:rsidR="003D4615" w:rsidRPr="00CB314D">
        <w:t>___________________________</w:t>
      </w:r>
      <w:r w:rsidR="00D82FB0" w:rsidRPr="00CB314D">
        <w:t xml:space="preserve"> )  </w:t>
      </w:r>
      <w:proofErr w:type="gramEnd"/>
      <w:r w:rsidR="00D82FB0" w:rsidRPr="00CB314D">
        <w:t xml:space="preserve">рублей </w:t>
      </w:r>
      <w:r w:rsidR="00CC39E1" w:rsidRPr="00CB314D">
        <w:t xml:space="preserve">производится Участник долевого строительства после государственной регистрации настоящего Договора путем </w:t>
      </w:r>
      <w:r w:rsidR="009C37AF" w:rsidRPr="00CB314D">
        <w:t>перечисления денежных средств</w:t>
      </w:r>
      <w:r w:rsidR="00CC39E1" w:rsidRPr="00CB314D">
        <w:t xml:space="preserve"> на расчетный счет Застройщика</w:t>
      </w:r>
      <w:r w:rsidR="004A4F3B" w:rsidRPr="00CB314D">
        <w:t>, указанный в настоящем Договоре</w:t>
      </w:r>
      <w:r w:rsidR="00D82FB0" w:rsidRPr="00CB314D">
        <w:t xml:space="preserve"> </w:t>
      </w:r>
      <w:r w:rsidR="00CC39E1" w:rsidRPr="00CB314D">
        <w:t>в течение 5 (пяти) календарных дней с да</w:t>
      </w:r>
      <w:r w:rsidR="002F7F7C" w:rsidRPr="00CB314D">
        <w:t>ты регистрации настоящего договора</w:t>
      </w:r>
      <w:r w:rsidR="004A4F3B" w:rsidRPr="00CB314D">
        <w:t>, в следующем порядке:</w:t>
      </w:r>
    </w:p>
    <w:p w:rsidR="004A4F3B" w:rsidRPr="00CB314D" w:rsidRDefault="004A4F3B" w:rsidP="00CC39E1">
      <w:pPr>
        <w:tabs>
          <w:tab w:val="left" w:pos="567"/>
          <w:tab w:val="left" w:pos="993"/>
          <w:tab w:val="left" w:pos="1134"/>
        </w:tabs>
        <w:jc w:val="both"/>
      </w:pPr>
      <w:r w:rsidRPr="00CB314D">
        <w:tab/>
        <w:t>- ________(______________) рублей – Участник долевого строительства оплачивает в течение 5 (пяти) рабочих дней с момента государственной регистрации настоящего Договора;</w:t>
      </w:r>
    </w:p>
    <w:p w:rsidR="00CE387B" w:rsidRPr="00CB314D" w:rsidRDefault="004A4F3B" w:rsidP="00CC39E1">
      <w:pPr>
        <w:tabs>
          <w:tab w:val="left" w:pos="567"/>
          <w:tab w:val="left" w:pos="993"/>
          <w:tab w:val="left" w:pos="1134"/>
        </w:tabs>
        <w:jc w:val="both"/>
      </w:pPr>
      <w:r w:rsidRPr="00CB314D">
        <w:lastRenderedPageBreak/>
        <w:tab/>
        <w:t xml:space="preserve">- ______________ (_____________________) рублей - </w:t>
      </w:r>
      <w:r w:rsidR="00CC39E1" w:rsidRPr="00CB314D">
        <w:t xml:space="preserve">  </w:t>
      </w:r>
      <w:r w:rsidRPr="00CB314D">
        <w:t xml:space="preserve">Участник долевого строительства оплачивает </w:t>
      </w:r>
      <w:r w:rsidR="00193647">
        <w:t xml:space="preserve">в срок </w:t>
      </w:r>
      <w:proofErr w:type="gramStart"/>
      <w:r w:rsidRPr="00CB314D">
        <w:t>до</w:t>
      </w:r>
      <w:proofErr w:type="gramEnd"/>
      <w:r w:rsidRPr="00CB314D">
        <w:t xml:space="preserve"> ______ (либо </w:t>
      </w:r>
      <w:proofErr w:type="gramStart"/>
      <w:r w:rsidRPr="00CB314D">
        <w:t>в</w:t>
      </w:r>
      <w:proofErr w:type="gramEnd"/>
      <w:r w:rsidRPr="00CB314D">
        <w:t xml:space="preserve"> соответствии с графиком платежей (Приложение №2)).</w:t>
      </w:r>
    </w:p>
    <w:p w:rsidR="00CC39E1" w:rsidRPr="00CB314D" w:rsidRDefault="00CC39E1" w:rsidP="00CC39E1">
      <w:pPr>
        <w:jc w:val="both"/>
      </w:pPr>
      <w:r w:rsidRPr="00CB314D">
        <w:tab/>
        <w:t xml:space="preserve">В случае сдачи дома в эксплуатацию ранее срока, указанного в п. </w:t>
      </w:r>
      <w:r w:rsidRPr="00CB314D">
        <w:rPr>
          <w:color w:val="0070C0"/>
        </w:rPr>
        <w:t>5.1.</w:t>
      </w:r>
      <w:r w:rsidRPr="00CB314D">
        <w:t xml:space="preserve"> настоящего договора, передать остаток средств по первому требованию Застройщика.</w:t>
      </w:r>
    </w:p>
    <w:p w:rsidR="004A4F3B" w:rsidRPr="00CB314D" w:rsidRDefault="004A4F3B" w:rsidP="00CC39E1">
      <w:pPr>
        <w:jc w:val="both"/>
      </w:pPr>
      <w:r w:rsidRPr="00CB314D">
        <w:tab/>
        <w:t>3.4. Цена Договора может быть изменена после его заключения по соглашению Сторон.</w:t>
      </w:r>
    </w:p>
    <w:p w:rsidR="00A8513C" w:rsidRPr="00CB314D" w:rsidRDefault="004A4F3B" w:rsidP="004A4F3B">
      <w:pPr>
        <w:jc w:val="both"/>
        <w:rPr>
          <w:color w:val="000000" w:themeColor="text1"/>
        </w:rPr>
      </w:pPr>
      <w:r w:rsidRPr="00CB314D">
        <w:tab/>
        <w:t xml:space="preserve">3.5. </w:t>
      </w:r>
      <w:r w:rsidR="00A8513C" w:rsidRPr="00CB314D">
        <w:rPr>
          <w:color w:val="000000" w:themeColor="text1"/>
        </w:rPr>
        <w:t>В случае</w:t>
      </w:r>
      <w:proofErr w:type="gramStart"/>
      <w:r w:rsidR="00A8513C" w:rsidRPr="00CB314D">
        <w:rPr>
          <w:color w:val="000000" w:themeColor="text1"/>
        </w:rPr>
        <w:t>,</w:t>
      </w:r>
      <w:proofErr w:type="gramEnd"/>
      <w:r w:rsidR="00A8513C" w:rsidRPr="00CB314D">
        <w:rPr>
          <w:color w:val="000000" w:themeColor="text1"/>
        </w:rPr>
        <w:t xml:space="preserve"> если по окончании строительства Жилого Дома в распоряжении Застройщика останутся излишние и (или) неиспользованные денежные средства (Экономия Застройщика) они считаются его дополнительным вознаграждением.</w:t>
      </w:r>
    </w:p>
    <w:p w:rsidR="004637E6" w:rsidRPr="00CB314D" w:rsidRDefault="004637E6" w:rsidP="00754264">
      <w:pPr>
        <w:pStyle w:val="a3"/>
        <w:tabs>
          <w:tab w:val="left" w:pos="851"/>
          <w:tab w:val="left" w:pos="1134"/>
        </w:tabs>
        <w:jc w:val="both"/>
      </w:pPr>
    </w:p>
    <w:p w:rsidR="004347EB" w:rsidRPr="00CB314D" w:rsidRDefault="000174B8" w:rsidP="00A839E2">
      <w:pPr>
        <w:tabs>
          <w:tab w:val="left" w:pos="851"/>
          <w:tab w:val="left" w:pos="1134"/>
        </w:tabs>
        <w:ind w:left="360"/>
        <w:jc w:val="center"/>
        <w:rPr>
          <w:b/>
        </w:rPr>
      </w:pPr>
      <w:r w:rsidRPr="00CB314D">
        <w:rPr>
          <w:b/>
        </w:rPr>
        <w:t>4</w:t>
      </w:r>
      <w:r w:rsidR="00611770" w:rsidRPr="00CB314D">
        <w:rPr>
          <w:b/>
        </w:rPr>
        <w:t>.</w:t>
      </w:r>
      <w:r w:rsidR="00A839E2" w:rsidRPr="00CB314D">
        <w:rPr>
          <w:b/>
        </w:rPr>
        <w:t xml:space="preserve"> </w:t>
      </w:r>
      <w:r w:rsidR="00467E63" w:rsidRPr="00CB314D">
        <w:rPr>
          <w:b/>
        </w:rPr>
        <w:t xml:space="preserve">ПРАВА И ОБЯЗАННОСТИ </w:t>
      </w:r>
      <w:r w:rsidRPr="00CB314D">
        <w:rPr>
          <w:b/>
        </w:rPr>
        <w:t>СТОРОН</w:t>
      </w:r>
    </w:p>
    <w:p w:rsidR="005241A7" w:rsidRPr="00CB314D" w:rsidRDefault="00A839E2" w:rsidP="00A839E2">
      <w:pPr>
        <w:tabs>
          <w:tab w:val="left" w:pos="567"/>
          <w:tab w:val="left" w:pos="1134"/>
        </w:tabs>
        <w:jc w:val="both"/>
      </w:pPr>
      <w:r w:rsidRPr="00CB314D">
        <w:tab/>
      </w:r>
      <w:r w:rsidR="000174B8" w:rsidRPr="00CB314D">
        <w:t>4</w:t>
      </w:r>
      <w:r w:rsidR="00611770" w:rsidRPr="00CB314D">
        <w:t>.1.</w:t>
      </w:r>
      <w:r w:rsidR="005241A7" w:rsidRPr="00CB314D">
        <w:t>Застройщик обязуется:</w:t>
      </w:r>
    </w:p>
    <w:p w:rsidR="00847A02" w:rsidRPr="00CB314D" w:rsidRDefault="00A839E2" w:rsidP="00A839E2">
      <w:pPr>
        <w:tabs>
          <w:tab w:val="left" w:pos="567"/>
        </w:tabs>
        <w:jc w:val="both"/>
      </w:pPr>
      <w:r w:rsidRPr="00CB314D">
        <w:tab/>
      </w:r>
      <w:r w:rsidR="000174B8" w:rsidRPr="00CB314D">
        <w:t>4</w:t>
      </w:r>
      <w:r w:rsidR="0096728F" w:rsidRPr="00CB314D">
        <w:t xml:space="preserve">.1.1. </w:t>
      </w:r>
      <w:r w:rsidR="00847A02" w:rsidRPr="00CB314D">
        <w:t xml:space="preserve">Своими силами и (или) с привлечением третьих лиц, за счет собственных и/или заемных средств и привлеченных средств, в том числе, за счет средств </w:t>
      </w:r>
      <w:r w:rsidR="004505FE" w:rsidRPr="00CB314D">
        <w:t>Участник долевого строительства</w:t>
      </w:r>
      <w:r w:rsidR="008A7D7D" w:rsidRPr="00CB314D">
        <w:t>,</w:t>
      </w:r>
      <w:r w:rsidR="00847A02" w:rsidRPr="00CB314D">
        <w:t xml:space="preserve"> полно</w:t>
      </w:r>
      <w:r w:rsidR="008A7D7D" w:rsidRPr="00CB314D">
        <w:t xml:space="preserve">стью построить (создать) Жилой Дом в соответствии с проектной документацией </w:t>
      </w:r>
      <w:r w:rsidR="00847A02" w:rsidRPr="00CB314D">
        <w:t xml:space="preserve">и обеспечить его ввод в эксплуатацию. </w:t>
      </w:r>
    </w:p>
    <w:p w:rsidR="00EB55FD" w:rsidRPr="00CB314D" w:rsidRDefault="00005EB4" w:rsidP="00005EB4">
      <w:pPr>
        <w:tabs>
          <w:tab w:val="left" w:pos="567"/>
        </w:tabs>
        <w:jc w:val="both"/>
      </w:pPr>
      <w:r w:rsidRPr="00CB314D">
        <w:tab/>
      </w:r>
      <w:r w:rsidR="000174B8" w:rsidRPr="00CB314D">
        <w:t>4</w:t>
      </w:r>
      <w:r w:rsidR="0096728F" w:rsidRPr="00CB314D">
        <w:t xml:space="preserve">.1.2. </w:t>
      </w:r>
      <w:r w:rsidR="00EB55FD" w:rsidRPr="00CB314D">
        <w:t xml:space="preserve">Передать </w:t>
      </w:r>
      <w:r w:rsidR="004505FE" w:rsidRPr="00CB314D">
        <w:t xml:space="preserve">Участник долевого строительства </w:t>
      </w:r>
      <w:r w:rsidR="00EB55FD" w:rsidRPr="00CB314D">
        <w:t xml:space="preserve">Объект долевого строительства, качество которого </w:t>
      </w:r>
      <w:r w:rsidR="00B74813" w:rsidRPr="00CB314D">
        <w:t xml:space="preserve">соответствует условиям </w:t>
      </w:r>
      <w:r w:rsidR="00AD0C68" w:rsidRPr="00CB314D">
        <w:t>Договор</w:t>
      </w:r>
      <w:r w:rsidR="00B74813" w:rsidRPr="00CB314D">
        <w:t xml:space="preserve">а, </w:t>
      </w:r>
      <w:r w:rsidR="00BB3BBB" w:rsidRPr="00CB314D">
        <w:t>требованиям технических регламентов, проектной документации и градостроительных регламентов, а также иным обязательным требованиям.</w:t>
      </w:r>
      <w:r w:rsidRPr="00CB314D">
        <w:t xml:space="preserve"> Допустимое изменение общей площади Объекта долевого строительства составляет не более 5% от площади, указанной в пункте 2.3 настоящего договора.</w:t>
      </w:r>
    </w:p>
    <w:p w:rsidR="00BE1EA2" w:rsidRPr="00CB314D" w:rsidRDefault="00A839E2" w:rsidP="00A839E2">
      <w:pPr>
        <w:tabs>
          <w:tab w:val="left" w:pos="567"/>
          <w:tab w:val="left" w:pos="1134"/>
        </w:tabs>
        <w:jc w:val="both"/>
      </w:pPr>
      <w:r w:rsidRPr="00CB314D">
        <w:tab/>
      </w:r>
      <w:r w:rsidR="000174B8" w:rsidRPr="00CB314D">
        <w:t>4</w:t>
      </w:r>
      <w:r w:rsidR="0096728F" w:rsidRPr="00CB314D">
        <w:t xml:space="preserve">.1.3. </w:t>
      </w:r>
      <w:r w:rsidR="00BE1EA2" w:rsidRPr="00CB314D">
        <w:t>Использовать денежные средства</w:t>
      </w:r>
      <w:r w:rsidR="00005EB4" w:rsidRPr="00CB314D">
        <w:t>, уплаченные</w:t>
      </w:r>
      <w:r w:rsidR="00BE1EA2" w:rsidRPr="00CB314D">
        <w:t xml:space="preserve"> </w:t>
      </w:r>
      <w:r w:rsidR="004505FE" w:rsidRPr="00CB314D">
        <w:t>Участник</w:t>
      </w:r>
      <w:r w:rsidR="00005EB4" w:rsidRPr="00CB314D">
        <w:t>ом</w:t>
      </w:r>
      <w:r w:rsidR="004505FE" w:rsidRPr="00CB314D">
        <w:t xml:space="preserve"> долевого строительства </w:t>
      </w:r>
      <w:r w:rsidR="00BE1EA2" w:rsidRPr="00CB314D">
        <w:t>исключительно</w:t>
      </w:r>
      <w:r w:rsidR="00EB52CE" w:rsidRPr="00CB314D">
        <w:t xml:space="preserve"> </w:t>
      </w:r>
      <w:r w:rsidR="00005EB4" w:rsidRPr="00CB314D">
        <w:t>для строительства Жилого дома в соответствии с Федеральным законом №214-ФЗ от 30.12.2004 г.</w:t>
      </w:r>
    </w:p>
    <w:p w:rsidR="00005EB4" w:rsidRPr="00CB314D" w:rsidRDefault="000174B8" w:rsidP="00A839E2">
      <w:pPr>
        <w:tabs>
          <w:tab w:val="left" w:pos="567"/>
          <w:tab w:val="left" w:pos="1134"/>
        </w:tabs>
        <w:jc w:val="both"/>
      </w:pPr>
      <w:r w:rsidRPr="00CB314D">
        <w:tab/>
        <w:t>4</w:t>
      </w:r>
      <w:r w:rsidR="00005EB4" w:rsidRPr="00CB314D">
        <w:t>.1.4. Предоставить в установленном законом порядке документы необходимые для государственной регистрации настоящего Договора.</w:t>
      </w:r>
    </w:p>
    <w:p w:rsidR="00AA7D94" w:rsidRPr="00CB314D" w:rsidRDefault="00A839E2" w:rsidP="000174B8">
      <w:pPr>
        <w:tabs>
          <w:tab w:val="left" w:pos="567"/>
          <w:tab w:val="left" w:pos="1134"/>
        </w:tabs>
        <w:jc w:val="both"/>
      </w:pPr>
      <w:r w:rsidRPr="00CB314D">
        <w:tab/>
      </w:r>
      <w:r w:rsidR="000174B8" w:rsidRPr="00CB314D">
        <w:t>4</w:t>
      </w:r>
      <w:r w:rsidR="00005EB4" w:rsidRPr="00CB314D">
        <w:t xml:space="preserve">.1.5. </w:t>
      </w:r>
      <w:r w:rsidR="00531C77" w:rsidRPr="00CB314D">
        <w:t>Нести</w:t>
      </w:r>
      <w:r w:rsidR="00AA7D94" w:rsidRPr="00CB314D">
        <w:t xml:space="preserve"> риск случайной гибели Объекта долевого строительства до подписания Сторонами </w:t>
      </w:r>
      <w:r w:rsidR="00FF5FB6" w:rsidRPr="00CB314D">
        <w:t>передаточного акта</w:t>
      </w:r>
      <w:r w:rsidR="002E28D9" w:rsidRPr="00CB314D">
        <w:t xml:space="preserve"> (акта приема-передачи)</w:t>
      </w:r>
      <w:r w:rsidR="00AA7D94" w:rsidRPr="00CB314D">
        <w:t xml:space="preserve">. </w:t>
      </w:r>
    </w:p>
    <w:p w:rsidR="00005EB4" w:rsidRPr="00CB314D" w:rsidRDefault="00005EB4" w:rsidP="000174B8">
      <w:pPr>
        <w:tabs>
          <w:tab w:val="left" w:pos="567"/>
          <w:tab w:val="left" w:pos="1134"/>
        </w:tabs>
        <w:jc w:val="both"/>
      </w:pPr>
      <w:r w:rsidRPr="00CB314D">
        <w:tab/>
      </w:r>
      <w:r w:rsidR="000174B8" w:rsidRPr="00CB314D">
        <w:t>4</w:t>
      </w:r>
      <w:r w:rsidRPr="00CB314D">
        <w:t>.1.6. Передать Участнику долевого строительства документы, необходимые для регистрации права собственности на Объект долевого строительства.</w:t>
      </w:r>
    </w:p>
    <w:p w:rsidR="00005EB4" w:rsidRPr="00CB314D" w:rsidRDefault="00005EB4" w:rsidP="000174B8">
      <w:pPr>
        <w:tabs>
          <w:tab w:val="left" w:pos="567"/>
          <w:tab w:val="left" w:pos="1134"/>
        </w:tabs>
        <w:jc w:val="both"/>
      </w:pPr>
      <w:r w:rsidRPr="00CB314D">
        <w:tab/>
      </w:r>
      <w:r w:rsidR="000174B8" w:rsidRPr="00CB314D">
        <w:t>4</w:t>
      </w:r>
      <w:r w:rsidRPr="00CB314D">
        <w:t>.1.7. Передать Участнику долевого строительства Объект долевого строительства в срок, определенный условиями настоящего договора.</w:t>
      </w:r>
    </w:p>
    <w:p w:rsidR="000174B8" w:rsidRPr="00CB314D" w:rsidRDefault="00005EB4" w:rsidP="000174B8">
      <w:pPr>
        <w:shd w:val="clear" w:color="auto" w:fill="FFFFFF"/>
        <w:tabs>
          <w:tab w:val="left" w:pos="567"/>
        </w:tabs>
        <w:jc w:val="both"/>
        <w:rPr>
          <w:color w:val="000000"/>
          <w:lang w:eastAsia="ru-RU"/>
        </w:rPr>
      </w:pPr>
      <w:r w:rsidRPr="00CB314D">
        <w:tab/>
      </w:r>
      <w:r w:rsidR="000174B8" w:rsidRPr="00CB314D">
        <w:t xml:space="preserve">4.1.8. </w:t>
      </w:r>
      <w:r w:rsidR="000174B8" w:rsidRPr="00CB314D">
        <w:rPr>
          <w:color w:val="000000"/>
          <w:lang w:eastAsia="ru-RU"/>
        </w:rPr>
        <w:t>Завершить строительство Многоквартирного дома и получить в установленном порядке разрешение на ввод в эксплуатацию Жилого дома в срок, предусмотренный п.</w:t>
      </w:r>
      <w:r w:rsidR="00221E4D">
        <w:rPr>
          <w:color w:val="000000"/>
          <w:lang w:eastAsia="ru-RU"/>
        </w:rPr>
        <w:t>5.1.</w:t>
      </w:r>
      <w:r w:rsidR="000174B8" w:rsidRPr="00CB314D">
        <w:rPr>
          <w:color w:val="000000"/>
          <w:lang w:eastAsia="ru-RU"/>
        </w:rPr>
        <w:t xml:space="preserve"> Договора.</w:t>
      </w:r>
    </w:p>
    <w:p w:rsidR="00B60A7A" w:rsidRPr="00CB314D" w:rsidRDefault="000174B8" w:rsidP="000174B8">
      <w:pPr>
        <w:shd w:val="clear" w:color="auto" w:fill="FFFFFF"/>
        <w:tabs>
          <w:tab w:val="left" w:pos="567"/>
        </w:tabs>
        <w:jc w:val="both"/>
      </w:pPr>
      <w:r w:rsidRPr="00CB314D">
        <w:rPr>
          <w:color w:val="000000"/>
          <w:lang w:eastAsia="ru-RU"/>
        </w:rPr>
        <w:tab/>
        <w:t xml:space="preserve">4.1.9. </w:t>
      </w:r>
      <w:proofErr w:type="gramStart"/>
      <w:r w:rsidR="00B60A7A" w:rsidRPr="00CB314D">
        <w:t>При  передачи Объекта долевого строительства</w:t>
      </w:r>
      <w:r w:rsidR="002E3C4F" w:rsidRPr="00CB314D">
        <w:t xml:space="preserve"> </w:t>
      </w:r>
      <w:r w:rsidR="00B60A7A" w:rsidRPr="00CB314D">
        <w:t>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w:t>
      </w:r>
      <w:r w:rsidRPr="00CB314D">
        <w:t>го использования, сроке службы О</w:t>
      </w:r>
      <w:r w:rsidR="00B60A7A" w:rsidRPr="00CB314D">
        <w:t>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roofErr w:type="gramEnd"/>
    </w:p>
    <w:p w:rsidR="00054461" w:rsidRPr="00CB314D" w:rsidRDefault="000174B8" w:rsidP="000174B8">
      <w:pPr>
        <w:shd w:val="clear" w:color="auto" w:fill="FFFFFF"/>
        <w:tabs>
          <w:tab w:val="left" w:pos="567"/>
        </w:tabs>
        <w:jc w:val="both"/>
      </w:pPr>
      <w:r w:rsidRPr="00CB314D">
        <w:tab/>
        <w:t xml:space="preserve">4.2.  </w:t>
      </w:r>
      <w:r w:rsidR="004505FE" w:rsidRPr="00CB314D">
        <w:t xml:space="preserve">Участник долевого строительства </w:t>
      </w:r>
      <w:r w:rsidR="00054461" w:rsidRPr="00CB314D">
        <w:t>обязуется:</w:t>
      </w:r>
    </w:p>
    <w:p w:rsidR="00054461" w:rsidRPr="00CB314D" w:rsidRDefault="009C5A60" w:rsidP="008038B3">
      <w:pPr>
        <w:ind w:firstLine="567"/>
        <w:jc w:val="both"/>
      </w:pPr>
      <w:r w:rsidRPr="00CB314D">
        <w:t>4.</w:t>
      </w:r>
      <w:r w:rsidR="000174B8" w:rsidRPr="00CB314D">
        <w:t>2</w:t>
      </w:r>
      <w:r w:rsidRPr="00CB314D">
        <w:t>.1.</w:t>
      </w:r>
      <w:r w:rsidR="00054461" w:rsidRPr="00CB314D">
        <w:t>Произвести уплату Цены Договора в срок и в порядке, предусмотренные Договором.</w:t>
      </w:r>
    </w:p>
    <w:p w:rsidR="00CA713A" w:rsidRPr="00CB314D" w:rsidRDefault="008038B3" w:rsidP="008038B3">
      <w:pPr>
        <w:ind w:firstLine="567"/>
        <w:jc w:val="both"/>
        <w:rPr>
          <w:w w:val="90"/>
        </w:rPr>
      </w:pPr>
      <w:r w:rsidRPr="00CB314D">
        <w:t>4.</w:t>
      </w:r>
      <w:r w:rsidR="000174B8" w:rsidRPr="00CB314D">
        <w:t>2</w:t>
      </w:r>
      <w:r w:rsidRPr="00CB314D">
        <w:t>.2. В случае сдачи Жилого дома в эксплуатацию ранее срока, указанного в п.5.1. настоящего договора, передать остаток денежных средств по первому требованию Застройщика.</w:t>
      </w:r>
    </w:p>
    <w:p w:rsidR="00054461" w:rsidRPr="00CB314D" w:rsidRDefault="000174B8" w:rsidP="008038B3">
      <w:pPr>
        <w:ind w:firstLine="567"/>
        <w:jc w:val="both"/>
      </w:pPr>
      <w:r w:rsidRPr="00CB314D">
        <w:t>4.2</w:t>
      </w:r>
      <w:r w:rsidR="00CA713A" w:rsidRPr="00CB314D">
        <w:t>.3</w:t>
      </w:r>
      <w:r w:rsidR="009C5A60" w:rsidRPr="00CB314D">
        <w:t>.</w:t>
      </w:r>
      <w:r w:rsidR="00CA713A" w:rsidRPr="00CB314D">
        <w:t xml:space="preserve"> </w:t>
      </w:r>
      <w:r w:rsidR="00054461" w:rsidRPr="00CB314D">
        <w:t xml:space="preserve">Принять Объект долевого строительства по </w:t>
      </w:r>
      <w:r w:rsidRPr="00CB314D">
        <w:t>акту приема-передачи</w:t>
      </w:r>
      <w:r w:rsidR="00054461" w:rsidRPr="00CB314D">
        <w:t xml:space="preserve"> в срок, установленный в Договоре.</w:t>
      </w:r>
    </w:p>
    <w:p w:rsidR="00054461" w:rsidRPr="00CB314D" w:rsidRDefault="00CA713A" w:rsidP="008038B3">
      <w:pPr>
        <w:ind w:firstLine="567"/>
        <w:jc w:val="both"/>
      </w:pPr>
      <w:r w:rsidRPr="00CB314D">
        <w:t>4.</w:t>
      </w:r>
      <w:r w:rsidR="000174B8" w:rsidRPr="00CB314D">
        <w:t>2</w:t>
      </w:r>
      <w:r w:rsidRPr="00CB314D">
        <w:t>.4</w:t>
      </w:r>
      <w:r w:rsidR="009C5A60" w:rsidRPr="00CB314D">
        <w:t>.</w:t>
      </w:r>
      <w:r w:rsidRPr="00CB314D">
        <w:t xml:space="preserve"> </w:t>
      </w:r>
      <w:r w:rsidR="00054461" w:rsidRPr="00CB314D">
        <w:t xml:space="preserve">После </w:t>
      </w:r>
      <w:r w:rsidR="000174B8" w:rsidRPr="00CB314D">
        <w:t xml:space="preserve">подписания </w:t>
      </w:r>
      <w:r w:rsidR="00054461" w:rsidRPr="00CB314D">
        <w:t xml:space="preserve">акта </w:t>
      </w:r>
      <w:r w:rsidR="000174B8" w:rsidRPr="00CB314D">
        <w:t>приема-передачи</w:t>
      </w:r>
      <w:r w:rsidR="00054461" w:rsidRPr="00CB314D">
        <w:t xml:space="preserve"> самостоятельно произвести установленные законом действия по оформлению права собственности на Объект долевого строительства.</w:t>
      </w:r>
    </w:p>
    <w:p w:rsidR="00054461" w:rsidRPr="00CB314D" w:rsidRDefault="000174B8" w:rsidP="008038B3">
      <w:pPr>
        <w:ind w:firstLine="567"/>
        <w:jc w:val="both"/>
      </w:pPr>
      <w:r w:rsidRPr="00CB314D">
        <w:t>4.2</w:t>
      </w:r>
      <w:r w:rsidR="00CA713A" w:rsidRPr="00CB314D">
        <w:t>.5</w:t>
      </w:r>
      <w:r w:rsidR="00F35562" w:rsidRPr="00CB314D">
        <w:t>.</w:t>
      </w:r>
      <w:r w:rsidR="00C9634C" w:rsidRPr="00CB314D">
        <w:t xml:space="preserve"> </w:t>
      </w:r>
      <w:r w:rsidR="00054461" w:rsidRPr="00CB314D">
        <w:t>Взять на себя бремя расходов по содержанию Объекта долевого строительства с момента подписания акта</w:t>
      </w:r>
      <w:r w:rsidRPr="00CB314D">
        <w:t xml:space="preserve"> приема-передачи</w:t>
      </w:r>
      <w:r w:rsidR="00054461" w:rsidRPr="00CB314D">
        <w:t>, в том числе самостоятельно оплачивать коммунальные услуги и иные услуги по содержанию Объекта долевого строительства, нести расходы на его содержание (включая расходы на содержание общего имущества Жилого дома) и придомовой территории</w:t>
      </w:r>
      <w:r w:rsidR="002D0CE6" w:rsidRPr="00CB314D">
        <w:t>.</w:t>
      </w:r>
    </w:p>
    <w:p w:rsidR="00A839E2" w:rsidRPr="00CB314D" w:rsidRDefault="00CA713A" w:rsidP="008038B3">
      <w:pPr>
        <w:ind w:firstLine="567"/>
        <w:jc w:val="both"/>
      </w:pPr>
      <w:r w:rsidRPr="00CB314D">
        <w:t>4.</w:t>
      </w:r>
      <w:r w:rsidR="000174B8" w:rsidRPr="00CB314D">
        <w:t>2.</w:t>
      </w:r>
      <w:r w:rsidRPr="00CB314D">
        <w:t>6</w:t>
      </w:r>
      <w:r w:rsidR="00F35562" w:rsidRPr="00CB314D">
        <w:t>.</w:t>
      </w:r>
      <w:r w:rsidR="00C9634C" w:rsidRPr="00CB314D">
        <w:t xml:space="preserve"> </w:t>
      </w:r>
      <w:r w:rsidR="00054461" w:rsidRPr="00CB314D">
        <w:t>До подписания акта приема-передачи Объекта долевого строительства не производить самовольное проникновение (заселение), ремонтные и иные, связанные с отклонением от проекта, работы (в том числе установку кондиционеров, разрушение и перенос стен и перегородок и иные изменения планировки).</w:t>
      </w:r>
    </w:p>
    <w:p w:rsidR="00A839E2" w:rsidRPr="00CB314D" w:rsidRDefault="00CA713A" w:rsidP="008038B3">
      <w:pPr>
        <w:ind w:firstLine="567"/>
        <w:jc w:val="both"/>
      </w:pPr>
      <w:r w:rsidRPr="00CB314D">
        <w:t>4.</w:t>
      </w:r>
      <w:r w:rsidR="000174B8" w:rsidRPr="00CB314D">
        <w:t>2</w:t>
      </w:r>
      <w:r w:rsidRPr="00CB314D">
        <w:t>.7</w:t>
      </w:r>
      <w:r w:rsidR="00F35562" w:rsidRPr="00CB314D">
        <w:t>.</w:t>
      </w:r>
      <w:r w:rsidR="00C9634C" w:rsidRPr="00CB314D">
        <w:t xml:space="preserve"> </w:t>
      </w:r>
      <w:r w:rsidR="00054461" w:rsidRPr="00CB314D">
        <w:t>В случае изменения почтового адреса (адреса фактического проживания) письменно уведомить Застройщика об этих изменениях не позднее 15 (пятнадцати) календарных дней с момента таких изменений.</w:t>
      </w:r>
    </w:p>
    <w:p w:rsidR="00C65CD5" w:rsidRPr="00CB314D" w:rsidRDefault="00C65CD5" w:rsidP="0048184F">
      <w:pPr>
        <w:pStyle w:val="ConsPlusNormal"/>
        <w:ind w:firstLine="540"/>
        <w:jc w:val="both"/>
        <w:rPr>
          <w:sz w:val="20"/>
          <w:szCs w:val="20"/>
        </w:rPr>
      </w:pPr>
      <w:r w:rsidRPr="00CB314D">
        <w:rPr>
          <w:sz w:val="20"/>
          <w:szCs w:val="20"/>
        </w:rPr>
        <w:t>4.</w:t>
      </w:r>
      <w:r w:rsidR="000174B8" w:rsidRPr="00CB314D">
        <w:rPr>
          <w:sz w:val="20"/>
          <w:szCs w:val="20"/>
        </w:rPr>
        <w:t>2</w:t>
      </w:r>
      <w:r w:rsidRPr="00CB314D">
        <w:rPr>
          <w:sz w:val="20"/>
          <w:szCs w:val="20"/>
        </w:rPr>
        <w:t>.8. Эксплуатировать Объект</w:t>
      </w:r>
      <w:r w:rsidR="000174B8" w:rsidRPr="00CB314D">
        <w:rPr>
          <w:sz w:val="20"/>
          <w:szCs w:val="20"/>
        </w:rPr>
        <w:t xml:space="preserve"> долевого строительства</w:t>
      </w:r>
      <w:r w:rsidR="00B1142D" w:rsidRPr="00CB314D">
        <w:rPr>
          <w:sz w:val="20"/>
          <w:szCs w:val="20"/>
        </w:rPr>
        <w:t xml:space="preserve"> </w:t>
      </w:r>
      <w:proofErr w:type="gramStart"/>
      <w:r w:rsidR="00B1142D" w:rsidRPr="00CB314D">
        <w:rPr>
          <w:sz w:val="20"/>
          <w:szCs w:val="20"/>
        </w:rPr>
        <w:t>в соответствии с и</w:t>
      </w:r>
      <w:r w:rsidRPr="00CB314D">
        <w:rPr>
          <w:sz w:val="20"/>
          <w:szCs w:val="20"/>
        </w:rPr>
        <w:t>нст</w:t>
      </w:r>
      <w:r w:rsidR="0048184F" w:rsidRPr="00CB314D">
        <w:rPr>
          <w:sz w:val="20"/>
          <w:szCs w:val="20"/>
        </w:rPr>
        <w:t>рукцией по эксплуатации квартир в многоквартирном жилом доме по адресу</w:t>
      </w:r>
      <w:proofErr w:type="gramEnd"/>
      <w:r w:rsidR="0048184F" w:rsidRPr="00CB314D">
        <w:rPr>
          <w:sz w:val="20"/>
          <w:szCs w:val="20"/>
        </w:rPr>
        <w:t xml:space="preserve">: </w:t>
      </w:r>
      <w:r w:rsidR="000174B8" w:rsidRPr="00CB314D">
        <w:rPr>
          <w:sz w:val="20"/>
          <w:szCs w:val="20"/>
        </w:rPr>
        <w:t xml:space="preserve">Алтайский край, </w:t>
      </w:r>
      <w:r w:rsidR="0048184F" w:rsidRPr="00CB314D">
        <w:rPr>
          <w:sz w:val="20"/>
          <w:szCs w:val="20"/>
        </w:rPr>
        <w:t>г</w:t>
      </w:r>
      <w:proofErr w:type="gramStart"/>
      <w:r w:rsidR="0048184F" w:rsidRPr="00CB314D">
        <w:rPr>
          <w:sz w:val="20"/>
          <w:szCs w:val="20"/>
        </w:rPr>
        <w:t>.Б</w:t>
      </w:r>
      <w:proofErr w:type="gramEnd"/>
      <w:r w:rsidR="0048184F" w:rsidRPr="00CB314D">
        <w:rPr>
          <w:sz w:val="20"/>
          <w:szCs w:val="20"/>
        </w:rPr>
        <w:t xml:space="preserve">арнаул, </w:t>
      </w:r>
      <w:proofErr w:type="spellStart"/>
      <w:r w:rsidR="000174B8" w:rsidRPr="00CB314D">
        <w:rPr>
          <w:sz w:val="20"/>
          <w:szCs w:val="20"/>
        </w:rPr>
        <w:t>Змеиногорский</w:t>
      </w:r>
      <w:proofErr w:type="spellEnd"/>
      <w:r w:rsidR="000174B8" w:rsidRPr="00CB314D">
        <w:rPr>
          <w:sz w:val="20"/>
          <w:szCs w:val="20"/>
        </w:rPr>
        <w:t xml:space="preserve"> тракт, 82</w:t>
      </w:r>
      <w:r w:rsidR="0048184F" w:rsidRPr="00CB314D">
        <w:rPr>
          <w:sz w:val="20"/>
          <w:szCs w:val="20"/>
        </w:rPr>
        <w:t>, разработанной Застройщиком в соответствии с действующим законодательством Российской Федерации, которая содержит необходимую и достоверную информацию о правилах и об условиях эффективного и безопасного использования Объекта долевого строительства,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A839E2" w:rsidRPr="00CB314D" w:rsidRDefault="00F35562" w:rsidP="008038B3">
      <w:pPr>
        <w:ind w:firstLine="567"/>
        <w:jc w:val="both"/>
      </w:pPr>
      <w:r w:rsidRPr="00CB314D">
        <w:t>4.2.</w:t>
      </w:r>
      <w:r w:rsidR="000174B8" w:rsidRPr="00CB314D">
        <w:t xml:space="preserve"> </w:t>
      </w:r>
      <w:r w:rsidR="004505FE" w:rsidRPr="00CB314D">
        <w:t xml:space="preserve">Участник долевого строительства </w:t>
      </w:r>
      <w:r w:rsidR="00054461" w:rsidRPr="00CB314D">
        <w:t>вправе уступить свое право требования по настоящему Договору третьему лицу в п</w:t>
      </w:r>
      <w:r w:rsidR="002A6EA4" w:rsidRPr="00CB314D">
        <w:t>орядке, установленном разделом 8</w:t>
      </w:r>
      <w:r w:rsidR="00054461" w:rsidRPr="00CB314D">
        <w:t xml:space="preserve"> настоящего Договора.</w:t>
      </w:r>
    </w:p>
    <w:p w:rsidR="00054461" w:rsidRPr="00CB314D" w:rsidRDefault="00F35562" w:rsidP="008038B3">
      <w:pPr>
        <w:ind w:firstLine="567"/>
        <w:jc w:val="both"/>
      </w:pPr>
      <w:r w:rsidRPr="00CB314D">
        <w:t>4.3.</w:t>
      </w:r>
      <w:r w:rsidR="00054461" w:rsidRPr="00CB314D">
        <w:t xml:space="preserve"> Обязательства </w:t>
      </w:r>
      <w:r w:rsidR="004505FE" w:rsidRPr="00CB314D">
        <w:t>Участник</w:t>
      </w:r>
      <w:r w:rsidR="002D0CE6" w:rsidRPr="00CB314D">
        <w:t>а</w:t>
      </w:r>
      <w:r w:rsidR="004505FE" w:rsidRPr="00CB314D">
        <w:t xml:space="preserve"> долевого строительства </w:t>
      </w:r>
      <w:r w:rsidR="00054461" w:rsidRPr="00CB314D">
        <w:t xml:space="preserve">считаются исполненными с момента уплаты Цены Договора и подписания </w:t>
      </w:r>
      <w:r w:rsidR="000174B8" w:rsidRPr="00CB314D">
        <w:t>акта приема-передачи</w:t>
      </w:r>
      <w:r w:rsidR="00054461" w:rsidRPr="00CB314D">
        <w:t>.</w:t>
      </w:r>
    </w:p>
    <w:p w:rsidR="000174B8" w:rsidRPr="00CB314D" w:rsidRDefault="000174B8" w:rsidP="008038B3">
      <w:pPr>
        <w:ind w:firstLine="567"/>
        <w:jc w:val="both"/>
      </w:pPr>
      <w:r w:rsidRPr="00CB314D">
        <w:t>4.4. Застройщик вправе:</w:t>
      </w:r>
    </w:p>
    <w:p w:rsidR="000174B8" w:rsidRPr="00CB314D" w:rsidRDefault="000174B8" w:rsidP="008038B3">
      <w:pPr>
        <w:ind w:firstLine="567"/>
        <w:jc w:val="both"/>
      </w:pPr>
      <w:r w:rsidRPr="00CB314D">
        <w:t>4.4.1. Оказать содействие Участнику долевого строительства в регистрации права собственности на Объект долевого строительства.</w:t>
      </w:r>
    </w:p>
    <w:p w:rsidR="004C6FC3" w:rsidRPr="00CB314D" w:rsidRDefault="000174B8" w:rsidP="008038B3">
      <w:pPr>
        <w:ind w:firstLine="567"/>
        <w:jc w:val="both"/>
      </w:pPr>
      <w:r w:rsidRPr="00CB314D">
        <w:lastRenderedPageBreak/>
        <w:t xml:space="preserve">4.4.2. Внести изменения и дополнения в проект </w:t>
      </w:r>
      <w:r w:rsidR="004C6FC3" w:rsidRPr="00CB314D">
        <w:t>Жилого дома, Объекта долевого строительства</w:t>
      </w:r>
    </w:p>
    <w:p w:rsidR="000174B8" w:rsidRPr="00CB314D" w:rsidRDefault="004C6FC3" w:rsidP="004C6FC3">
      <w:pPr>
        <w:ind w:firstLine="567"/>
        <w:jc w:val="both"/>
      </w:pPr>
      <w:r w:rsidRPr="00CB314D">
        <w:t>4.5. Участник долевого строительства вправе</w:t>
      </w:r>
      <w:r w:rsidR="000174B8" w:rsidRPr="00CB314D">
        <w:t>.</w:t>
      </w:r>
    </w:p>
    <w:p w:rsidR="004C6FC3" w:rsidRPr="00CB314D" w:rsidRDefault="004C6FC3" w:rsidP="004C6FC3">
      <w:pPr>
        <w:shd w:val="clear" w:color="auto" w:fill="FFFFFF"/>
        <w:ind w:firstLine="567"/>
        <w:jc w:val="both"/>
        <w:rPr>
          <w:color w:val="000000"/>
          <w:lang w:eastAsia="ru-RU"/>
        </w:rPr>
      </w:pPr>
      <w:r w:rsidRPr="00CB314D">
        <w:t xml:space="preserve">4.5.1. </w:t>
      </w:r>
      <w:r w:rsidRPr="00CB314D">
        <w:rPr>
          <w:color w:val="000000"/>
          <w:lang w:eastAsia="ru-RU"/>
        </w:rPr>
        <w:t>Самостоятельно и за свой счёт осуществить государственную регистрацию права собственности на Объект долевого строительства  в соответствии с законодательством РФ после подписания  Сторонами акта приема-передачи Объекта долевого строительства.</w:t>
      </w:r>
    </w:p>
    <w:p w:rsidR="004C6FC3" w:rsidRPr="00CB314D" w:rsidRDefault="004C6FC3" w:rsidP="004C6FC3">
      <w:pPr>
        <w:shd w:val="clear" w:color="auto" w:fill="FFFFFF"/>
        <w:ind w:firstLine="567"/>
        <w:jc w:val="both"/>
        <w:rPr>
          <w:color w:val="000000"/>
          <w:lang w:eastAsia="ru-RU"/>
        </w:rPr>
      </w:pPr>
      <w:r w:rsidRPr="00CB314D">
        <w:rPr>
          <w:color w:val="000000"/>
          <w:lang w:eastAsia="ru-RU"/>
        </w:rPr>
        <w:t>4.5.2. Уступить права требования Объекта долевого строительства третьим лицам в соответствии с разделом  ____ настоящего Договора.</w:t>
      </w:r>
    </w:p>
    <w:p w:rsidR="004C6FC3" w:rsidRPr="00CB314D" w:rsidRDefault="004C6FC3" w:rsidP="004C6FC3">
      <w:pPr>
        <w:shd w:val="clear" w:color="auto" w:fill="FFFFFF"/>
        <w:suppressAutoHyphens w:val="0"/>
        <w:ind w:firstLine="567"/>
        <w:jc w:val="both"/>
        <w:rPr>
          <w:color w:val="000000"/>
          <w:lang w:eastAsia="ru-RU"/>
        </w:rPr>
      </w:pPr>
      <w:r w:rsidRPr="00CB314D">
        <w:rPr>
          <w:color w:val="000000"/>
          <w:lang w:eastAsia="ru-RU"/>
        </w:rPr>
        <w:t>4.5.3. Реализовывать иные права, предоставленные Участнику долевого строительства законодательством РФ и Договором.</w:t>
      </w:r>
    </w:p>
    <w:p w:rsidR="00054461" w:rsidRPr="00CB314D" w:rsidRDefault="00054461" w:rsidP="008038B3">
      <w:pPr>
        <w:tabs>
          <w:tab w:val="left" w:pos="851"/>
          <w:tab w:val="left" w:pos="1134"/>
        </w:tabs>
        <w:ind w:firstLine="567"/>
        <w:jc w:val="both"/>
      </w:pPr>
    </w:p>
    <w:p w:rsidR="00A839E2" w:rsidRPr="00CB314D" w:rsidRDefault="00611770" w:rsidP="008038B3">
      <w:pPr>
        <w:pStyle w:val="a3"/>
        <w:tabs>
          <w:tab w:val="left" w:pos="851"/>
          <w:tab w:val="left" w:pos="993"/>
          <w:tab w:val="left" w:pos="1134"/>
        </w:tabs>
        <w:suppressAutoHyphens w:val="0"/>
        <w:autoSpaceDE w:val="0"/>
        <w:autoSpaceDN w:val="0"/>
        <w:adjustRightInd w:val="0"/>
        <w:ind w:firstLine="567"/>
        <w:jc w:val="center"/>
        <w:rPr>
          <w:rFonts w:eastAsiaTheme="minorHAnsi"/>
          <w:b/>
          <w:bCs/>
          <w:caps/>
          <w:lang w:eastAsia="en-US"/>
        </w:rPr>
      </w:pPr>
      <w:r w:rsidRPr="00CB314D">
        <w:rPr>
          <w:rFonts w:eastAsiaTheme="minorHAnsi"/>
          <w:b/>
          <w:bCs/>
          <w:caps/>
          <w:lang w:eastAsia="en-US"/>
        </w:rPr>
        <w:t>5.</w:t>
      </w:r>
      <w:r w:rsidR="007F025C" w:rsidRPr="00CB314D">
        <w:rPr>
          <w:rFonts w:eastAsiaTheme="minorHAnsi"/>
          <w:b/>
          <w:bCs/>
          <w:caps/>
          <w:lang w:eastAsia="en-US"/>
        </w:rPr>
        <w:t>Срок и порядок</w:t>
      </w:r>
    </w:p>
    <w:p w:rsidR="007F025C" w:rsidRPr="00CB314D" w:rsidRDefault="007F025C" w:rsidP="008038B3">
      <w:pPr>
        <w:pStyle w:val="a3"/>
        <w:tabs>
          <w:tab w:val="left" w:pos="851"/>
          <w:tab w:val="left" w:pos="993"/>
          <w:tab w:val="left" w:pos="1134"/>
        </w:tabs>
        <w:suppressAutoHyphens w:val="0"/>
        <w:autoSpaceDE w:val="0"/>
        <w:autoSpaceDN w:val="0"/>
        <w:adjustRightInd w:val="0"/>
        <w:ind w:firstLine="567"/>
        <w:jc w:val="center"/>
        <w:rPr>
          <w:rFonts w:eastAsiaTheme="minorHAnsi"/>
          <w:b/>
          <w:bCs/>
          <w:caps/>
          <w:lang w:eastAsia="en-US"/>
        </w:rPr>
      </w:pPr>
      <w:r w:rsidRPr="00CB314D">
        <w:rPr>
          <w:rFonts w:eastAsiaTheme="minorHAnsi"/>
          <w:b/>
          <w:bCs/>
          <w:caps/>
          <w:lang w:eastAsia="en-US"/>
        </w:rPr>
        <w:t xml:space="preserve">передачи </w:t>
      </w:r>
      <w:r w:rsidR="00F838C8" w:rsidRPr="00CB314D">
        <w:rPr>
          <w:rFonts w:eastAsiaTheme="minorHAnsi"/>
          <w:b/>
          <w:bCs/>
          <w:caps/>
          <w:lang w:eastAsia="en-US"/>
        </w:rPr>
        <w:t>Объекта долевого строительства</w:t>
      </w:r>
    </w:p>
    <w:p w:rsidR="004347EB" w:rsidRPr="00CB314D" w:rsidRDefault="0096728F" w:rsidP="00A839E2">
      <w:pPr>
        <w:tabs>
          <w:tab w:val="left" w:pos="851"/>
          <w:tab w:val="left" w:pos="1134"/>
        </w:tabs>
        <w:ind w:firstLine="567"/>
        <w:jc w:val="both"/>
      </w:pPr>
      <w:r w:rsidRPr="00CB314D">
        <w:t xml:space="preserve">5.1. </w:t>
      </w:r>
      <w:r w:rsidR="0066094A" w:rsidRPr="00CB314D">
        <w:t>Срок з</w:t>
      </w:r>
      <w:r w:rsidR="007F025C" w:rsidRPr="00CB314D">
        <w:t>аверш</w:t>
      </w:r>
      <w:r w:rsidR="0066094A" w:rsidRPr="00CB314D">
        <w:t>ения</w:t>
      </w:r>
      <w:r w:rsidR="007F025C" w:rsidRPr="00CB314D">
        <w:t xml:space="preserve"> строительств</w:t>
      </w:r>
      <w:r w:rsidR="0040356D" w:rsidRPr="00CB314D">
        <w:t>а</w:t>
      </w:r>
      <w:r w:rsidR="007F025C" w:rsidRPr="00CB314D">
        <w:t xml:space="preserve"> (создани</w:t>
      </w:r>
      <w:r w:rsidR="0040356D" w:rsidRPr="00CB314D">
        <w:t>я</w:t>
      </w:r>
      <w:r w:rsidR="007F025C" w:rsidRPr="00CB314D">
        <w:t>) Жилого дома и получ</w:t>
      </w:r>
      <w:r w:rsidR="0066094A" w:rsidRPr="00CB314D">
        <w:t>ения</w:t>
      </w:r>
      <w:r w:rsidR="007F025C" w:rsidRPr="00CB314D">
        <w:t xml:space="preserve"> разрешение на его ввод в эксплуатацию </w:t>
      </w:r>
      <w:r w:rsidR="0066094A" w:rsidRPr="00CB314D">
        <w:t>–</w:t>
      </w:r>
      <w:r w:rsidR="007F025C" w:rsidRPr="00CB314D">
        <w:t xml:space="preserve"> </w:t>
      </w:r>
      <w:r w:rsidR="0066094A" w:rsidRPr="00CB314D">
        <w:t>не позднее</w:t>
      </w:r>
      <w:r w:rsidR="00D87AC0" w:rsidRPr="00CB314D">
        <w:t xml:space="preserve"> </w:t>
      </w:r>
      <w:r w:rsidR="00D24271">
        <w:t>15 июня 2020</w:t>
      </w:r>
      <w:r w:rsidR="00A14042" w:rsidRPr="00CB314D">
        <w:t xml:space="preserve"> г</w:t>
      </w:r>
      <w:r w:rsidR="0011407C" w:rsidRPr="00CB314D">
        <w:t>ода</w:t>
      </w:r>
      <w:r w:rsidR="007F025C" w:rsidRPr="00CB314D">
        <w:t>. Ввод в эксплуатацию подт</w:t>
      </w:r>
      <w:r w:rsidR="0040356D" w:rsidRPr="00CB314D">
        <w:t xml:space="preserve">верждается </w:t>
      </w:r>
      <w:r w:rsidR="00B64EC1" w:rsidRPr="00CB314D">
        <w:t>р</w:t>
      </w:r>
      <w:r w:rsidR="0040356D" w:rsidRPr="00CB314D">
        <w:t>азрешением на ввод Жилого д</w:t>
      </w:r>
      <w:r w:rsidR="00B64EC1" w:rsidRPr="00CB314D">
        <w:t>ома в эксплуатацию, выданным уполномоченным органом.</w:t>
      </w:r>
    </w:p>
    <w:p w:rsidR="003D2358" w:rsidRPr="00CB314D" w:rsidRDefault="0096728F" w:rsidP="00A839E2">
      <w:pPr>
        <w:tabs>
          <w:tab w:val="left" w:pos="851"/>
          <w:tab w:val="left" w:pos="1134"/>
        </w:tabs>
        <w:ind w:firstLine="567"/>
        <w:jc w:val="both"/>
      </w:pPr>
      <w:r w:rsidRPr="00CB314D">
        <w:t xml:space="preserve">5.2. </w:t>
      </w:r>
      <w:r w:rsidR="00E2709D" w:rsidRPr="00CB314D">
        <w:t xml:space="preserve"> В течение </w:t>
      </w:r>
      <w:r w:rsidR="004C6FC3" w:rsidRPr="00CB314D">
        <w:t>6 (шести) месяцев</w:t>
      </w:r>
      <w:r w:rsidR="00E2709D" w:rsidRPr="00CB314D">
        <w:t xml:space="preserve"> </w:t>
      </w:r>
      <w:proofErr w:type="gramStart"/>
      <w:r w:rsidR="00E2709D" w:rsidRPr="00CB314D">
        <w:t>с даты получения</w:t>
      </w:r>
      <w:proofErr w:type="gramEnd"/>
      <w:r w:rsidR="00E2709D" w:rsidRPr="00CB314D">
        <w:t xml:space="preserve"> разрешения  на </w:t>
      </w:r>
      <w:r w:rsidR="00A03256" w:rsidRPr="00CB314D">
        <w:t>ввод в эксплуатацию Жилого дома</w:t>
      </w:r>
      <w:r w:rsidR="001151A4" w:rsidRPr="00CB314D">
        <w:t xml:space="preserve"> передать </w:t>
      </w:r>
      <w:r w:rsidR="005A0B2B" w:rsidRPr="00CB314D">
        <w:t>в</w:t>
      </w:r>
      <w:r w:rsidR="004C6FC3" w:rsidRPr="00CB314D">
        <w:t xml:space="preserve"> </w:t>
      </w:r>
      <w:r w:rsidR="005A0B2B" w:rsidRPr="00CB314D">
        <w:t xml:space="preserve">собственность </w:t>
      </w:r>
      <w:r w:rsidR="004505FE" w:rsidRPr="00CB314D">
        <w:t>Участник</w:t>
      </w:r>
      <w:r w:rsidR="005A0B2B" w:rsidRPr="00CB314D">
        <w:t>у</w:t>
      </w:r>
      <w:r w:rsidR="004505FE" w:rsidRPr="00CB314D">
        <w:t xml:space="preserve"> долевого строительства </w:t>
      </w:r>
      <w:r w:rsidR="001151A4" w:rsidRPr="00CB314D">
        <w:t>по акту приема-передачи Объект</w:t>
      </w:r>
      <w:r w:rsidR="004C6FC3" w:rsidRPr="00CB314D">
        <w:t xml:space="preserve"> долевого строительства</w:t>
      </w:r>
      <w:r w:rsidR="001151A4" w:rsidRPr="00CB314D">
        <w:t>.</w:t>
      </w:r>
      <w:r w:rsidR="007F025C" w:rsidRPr="00CB314D">
        <w:t xml:space="preserve"> </w:t>
      </w:r>
    </w:p>
    <w:p w:rsidR="004347EB" w:rsidRPr="00CB314D" w:rsidRDefault="0066094A" w:rsidP="00A839E2">
      <w:pPr>
        <w:pStyle w:val="a3"/>
        <w:tabs>
          <w:tab w:val="left" w:pos="851"/>
          <w:tab w:val="left" w:pos="993"/>
          <w:tab w:val="left" w:pos="1134"/>
        </w:tabs>
        <w:ind w:left="0" w:firstLine="567"/>
        <w:jc w:val="both"/>
      </w:pPr>
      <w:r w:rsidRPr="00CB314D">
        <w:t>Д</w:t>
      </w:r>
      <w:r w:rsidR="007F025C" w:rsidRPr="00CB314D">
        <w:t>опускается досрочное исполнение Застройщиком обязательства по передаче Объекта долевого строительства, но не ранее ввода Жилого дома в эксплуатацию.</w:t>
      </w:r>
    </w:p>
    <w:p w:rsidR="00015619" w:rsidRPr="00CB314D" w:rsidRDefault="001151A4" w:rsidP="00015619">
      <w:pPr>
        <w:shd w:val="clear" w:color="auto" w:fill="FFFFFF"/>
        <w:ind w:firstLine="567"/>
        <w:jc w:val="both"/>
        <w:rPr>
          <w:color w:val="000000"/>
          <w:lang w:eastAsia="ru-RU"/>
        </w:rPr>
      </w:pPr>
      <w:r w:rsidRPr="00CB314D">
        <w:t xml:space="preserve">5.3. </w:t>
      </w:r>
      <w:r w:rsidR="00015619" w:rsidRPr="00CB314D">
        <w:rPr>
          <w:color w:val="000000"/>
          <w:lang w:eastAsia="ru-RU"/>
        </w:rPr>
        <w:t xml:space="preserve">Участник долевого строительства обязан в течение </w:t>
      </w:r>
      <w:r w:rsidR="003A42FA" w:rsidRPr="00CB314D">
        <w:rPr>
          <w:color w:val="000000"/>
          <w:lang w:eastAsia="ru-RU"/>
        </w:rPr>
        <w:t>14</w:t>
      </w:r>
      <w:r w:rsidR="00015619" w:rsidRPr="00CB314D">
        <w:rPr>
          <w:color w:val="000000"/>
          <w:lang w:eastAsia="ru-RU"/>
        </w:rPr>
        <w:t xml:space="preserve"> (</w:t>
      </w:r>
      <w:r w:rsidR="003A42FA" w:rsidRPr="00CB314D">
        <w:rPr>
          <w:color w:val="000000"/>
          <w:lang w:eastAsia="ru-RU"/>
        </w:rPr>
        <w:t>четырнадцати</w:t>
      </w:r>
      <w:r w:rsidR="00015619" w:rsidRPr="00CB314D">
        <w:rPr>
          <w:color w:val="000000"/>
          <w:lang w:eastAsia="ru-RU"/>
        </w:rPr>
        <w:t>) рабочих дней с момента получения уведомления от Застройщика о готовности Объекта долевого строительства к передаче, но не позднее двадцати рабочих дней со дня направления уведомления Застройщиком, осуществить приёмку Объекта долевого строительства и подписать акт приёма-передачи Объекта долевого строительства.</w:t>
      </w:r>
    </w:p>
    <w:p w:rsidR="00531C77" w:rsidRPr="00CB314D" w:rsidRDefault="00015619" w:rsidP="00397AF3">
      <w:pPr>
        <w:pStyle w:val="a3"/>
        <w:tabs>
          <w:tab w:val="left" w:pos="851"/>
          <w:tab w:val="left" w:pos="993"/>
          <w:tab w:val="left" w:pos="1134"/>
        </w:tabs>
        <w:autoSpaceDE w:val="0"/>
        <w:autoSpaceDN w:val="0"/>
        <w:adjustRightInd w:val="0"/>
        <w:ind w:left="0" w:firstLine="680"/>
        <w:jc w:val="both"/>
        <w:outlineLvl w:val="0"/>
      </w:pPr>
      <w:r w:rsidRPr="00CB314D">
        <w:t>5.4</w:t>
      </w:r>
      <w:r w:rsidR="00A42E7F" w:rsidRPr="00CB314D">
        <w:t>.</w:t>
      </w:r>
      <w:r w:rsidR="00131CCE" w:rsidRPr="00CB314D">
        <w:t xml:space="preserve"> </w:t>
      </w:r>
      <w:proofErr w:type="gramStart"/>
      <w:r w:rsidR="00BA0954" w:rsidRPr="00CB314D">
        <w:t>Обязательства З</w:t>
      </w:r>
      <w:r w:rsidR="00531C77" w:rsidRPr="00CB314D">
        <w:t xml:space="preserve">астройщика по передаче Объекта </w:t>
      </w:r>
      <w:r w:rsidRPr="00CB314D">
        <w:t xml:space="preserve">долевого строительства </w:t>
      </w:r>
      <w:r w:rsidR="00531C77" w:rsidRPr="00CB314D">
        <w:t xml:space="preserve">считаются исполненными с момента подписания Сторонами </w:t>
      </w:r>
      <w:r w:rsidR="00BA0954" w:rsidRPr="00CB314D">
        <w:t>акта приема-передачи</w:t>
      </w:r>
      <w:r w:rsidRPr="00CB314D">
        <w:t xml:space="preserve"> Объекта долевого строительства</w:t>
      </w:r>
      <w:r w:rsidR="00C65CD5" w:rsidRPr="00CB314D">
        <w:t xml:space="preserve">  или в случае уклонения от приема-передачи Объекта</w:t>
      </w:r>
      <w:r w:rsidRPr="00CB314D">
        <w:t xml:space="preserve"> долевого строительства</w:t>
      </w:r>
      <w:r w:rsidR="00C65CD5" w:rsidRPr="00CB314D">
        <w:t xml:space="preserve"> в одностороннем порядке с момента получения почтового уведомления Застройщиком о его вручении, отказе от получения или отсутствии  Участника долевого строительства  по указанному в настоящем Договоре адресу.</w:t>
      </w:r>
      <w:proofErr w:type="gramEnd"/>
    </w:p>
    <w:p w:rsidR="0048184F" w:rsidRPr="00CB314D" w:rsidRDefault="00397AF3" w:rsidP="00EA7432">
      <w:pPr>
        <w:tabs>
          <w:tab w:val="left" w:pos="0"/>
        </w:tabs>
        <w:jc w:val="both"/>
      </w:pPr>
      <w:r w:rsidRPr="00CB314D">
        <w:tab/>
      </w:r>
    </w:p>
    <w:p w:rsidR="004347EB" w:rsidRPr="00CB314D" w:rsidRDefault="00280318" w:rsidP="00F35562">
      <w:pPr>
        <w:tabs>
          <w:tab w:val="left" w:pos="851"/>
          <w:tab w:val="left" w:pos="1134"/>
        </w:tabs>
        <w:jc w:val="center"/>
        <w:rPr>
          <w:b/>
        </w:rPr>
      </w:pPr>
      <w:r w:rsidRPr="00CB314D">
        <w:rPr>
          <w:b/>
        </w:rPr>
        <w:t>6.</w:t>
      </w:r>
      <w:r w:rsidR="006F29F7" w:rsidRPr="00CB314D">
        <w:rPr>
          <w:b/>
        </w:rPr>
        <w:t>ОТВЕТСТВЕННОСТЬ СТОРОН</w:t>
      </w:r>
    </w:p>
    <w:p w:rsidR="00D02DD5" w:rsidRPr="00CB314D" w:rsidRDefault="00D02DD5" w:rsidP="00D02DD5">
      <w:pPr>
        <w:tabs>
          <w:tab w:val="left" w:pos="851"/>
          <w:tab w:val="left" w:pos="993"/>
          <w:tab w:val="left" w:pos="1134"/>
        </w:tabs>
        <w:jc w:val="both"/>
      </w:pPr>
      <w:r w:rsidRPr="00CB314D">
        <w:tab/>
        <w:t xml:space="preserve">6.1. В случае неисполнения или ненадлежащего исполнения обязательств по Договору Сторона, не исполнившая своих обязательств или </w:t>
      </w:r>
      <w:proofErr w:type="spellStart"/>
      <w:r w:rsidRPr="00CB314D">
        <w:t>ненадлежаще</w:t>
      </w:r>
      <w:proofErr w:type="spellEnd"/>
      <w:r w:rsidRPr="00CB314D">
        <w:t xml:space="preserve">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 </w:t>
      </w:r>
    </w:p>
    <w:p w:rsidR="00D02DD5" w:rsidRPr="00CB314D" w:rsidRDefault="00D02DD5" w:rsidP="00D02DD5">
      <w:pPr>
        <w:tabs>
          <w:tab w:val="left" w:pos="851"/>
          <w:tab w:val="left" w:pos="993"/>
          <w:tab w:val="left" w:pos="1134"/>
        </w:tabs>
        <w:jc w:val="both"/>
      </w:pPr>
      <w:r w:rsidRPr="00CB314D">
        <w:tab/>
        <w:t xml:space="preserve">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 </w:t>
      </w:r>
    </w:p>
    <w:p w:rsidR="00D02DD5" w:rsidRPr="00CB314D" w:rsidRDefault="00D02DD5" w:rsidP="00CB314D">
      <w:pPr>
        <w:tabs>
          <w:tab w:val="left" w:pos="851"/>
          <w:tab w:val="left" w:pos="993"/>
          <w:tab w:val="left" w:pos="1134"/>
        </w:tabs>
        <w:jc w:val="both"/>
      </w:pPr>
      <w:r w:rsidRPr="00CB314D">
        <w:tab/>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rsidR="00D02DD5" w:rsidRPr="00CB314D" w:rsidRDefault="00D02DD5" w:rsidP="00CB314D">
      <w:pPr>
        <w:tabs>
          <w:tab w:val="left" w:pos="851"/>
          <w:tab w:val="left" w:pos="993"/>
          <w:tab w:val="left" w:pos="1134"/>
        </w:tabs>
        <w:jc w:val="both"/>
      </w:pPr>
      <w:r w:rsidRPr="00CB314D">
        <w:tab/>
        <w:t xml:space="preserve">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 </w:t>
      </w:r>
    </w:p>
    <w:p w:rsidR="00D02DD5" w:rsidRPr="00CB314D" w:rsidRDefault="00D02DD5" w:rsidP="00CB314D">
      <w:pPr>
        <w:tabs>
          <w:tab w:val="left" w:pos="851"/>
          <w:tab w:val="left" w:pos="993"/>
          <w:tab w:val="left" w:pos="1134"/>
        </w:tabs>
        <w:ind w:firstLine="680"/>
        <w:jc w:val="both"/>
      </w:pPr>
      <w:r w:rsidRPr="00CB314D">
        <w:tab/>
        <w:t xml:space="preserve">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 </w:t>
      </w:r>
    </w:p>
    <w:p w:rsidR="00D02DD5" w:rsidRPr="00CB314D" w:rsidRDefault="00D02DD5" w:rsidP="00CB314D">
      <w:pPr>
        <w:tabs>
          <w:tab w:val="left" w:pos="851"/>
          <w:tab w:val="left" w:pos="993"/>
          <w:tab w:val="left" w:pos="1134"/>
        </w:tabs>
        <w:ind w:firstLine="680"/>
        <w:jc w:val="both"/>
      </w:pPr>
      <w:r w:rsidRPr="00CB314D">
        <w:tab/>
        <w:t xml:space="preserve">6.6. В случае расторжения Договора по инициативе Застройщика по п. 6.2. </w:t>
      </w:r>
      <w:proofErr w:type="gramStart"/>
      <w:r w:rsidRPr="00CB314D">
        <w:t>Договора, уплаченные Участником долевого строительства денежные средства возвращаются</w:t>
      </w:r>
      <w:proofErr w:type="gramEnd"/>
      <w:r w:rsidRPr="00CB314D">
        <w:t xml:space="preserve"> Участнику долевого строительства в течение 10 (десяти) рабочих дней со дня расторжения Договора. </w:t>
      </w:r>
    </w:p>
    <w:p w:rsidR="00123B87" w:rsidRPr="00CB314D" w:rsidRDefault="00123B87" w:rsidP="00CB314D">
      <w:pPr>
        <w:pStyle w:val="Style8"/>
        <w:widowControl/>
        <w:spacing w:line="240" w:lineRule="auto"/>
        <w:ind w:firstLine="680"/>
        <w:rPr>
          <w:rStyle w:val="FontStyle19"/>
          <w:sz w:val="20"/>
          <w:szCs w:val="20"/>
        </w:rPr>
      </w:pPr>
      <w:r w:rsidRPr="00CB314D">
        <w:rPr>
          <w:sz w:val="20"/>
          <w:szCs w:val="20"/>
        </w:rPr>
        <w:tab/>
        <w:t xml:space="preserve">6.7. </w:t>
      </w:r>
      <w:proofErr w:type="gramStart"/>
      <w:r w:rsidRPr="00CB314D">
        <w:rPr>
          <w:rStyle w:val="FontStyle19"/>
          <w:sz w:val="20"/>
          <w:szCs w:val="20"/>
        </w:rPr>
        <w:t>При расторжении настоящего договора по инициативе Участника долевого строительства</w:t>
      </w:r>
      <w:r w:rsidR="00EA3923" w:rsidRPr="00CB314D">
        <w:rPr>
          <w:rStyle w:val="FontStyle19"/>
          <w:sz w:val="20"/>
          <w:szCs w:val="20"/>
        </w:rPr>
        <w:t xml:space="preserve">, </w:t>
      </w:r>
      <w:r w:rsidRPr="00CB314D">
        <w:rPr>
          <w:rStyle w:val="FontStyle19"/>
          <w:sz w:val="20"/>
          <w:szCs w:val="20"/>
        </w:rPr>
        <w:t>в том числе по соглашению сторон, при отсутствии оснований, предусмотренных частями 1, 1.1. ст</w:t>
      </w:r>
      <w:r w:rsidR="00EA3923" w:rsidRPr="00CB314D">
        <w:rPr>
          <w:rStyle w:val="FontStyle19"/>
          <w:sz w:val="20"/>
          <w:szCs w:val="20"/>
        </w:rPr>
        <w:t xml:space="preserve">атьи </w:t>
      </w:r>
      <w:r w:rsidRPr="00CB314D">
        <w:rPr>
          <w:rStyle w:val="FontStyle19"/>
          <w:sz w:val="20"/>
          <w:szCs w:val="20"/>
        </w:rPr>
        <w:t>9 Федерального закона №214-ФЗ, Участник долевого строительства, до подписания документа о расторжении настоящего договора (либо до составления иного документа о прекращении настоящего договора), обязан возместить (уплатить) Застройщику убытки, причиненные таким расторжением (прекращением):</w:t>
      </w:r>
      <w:proofErr w:type="gramEnd"/>
    </w:p>
    <w:p w:rsidR="00123B87" w:rsidRPr="00CB314D" w:rsidRDefault="00EA3923" w:rsidP="00CB314D">
      <w:pPr>
        <w:pStyle w:val="Style14"/>
        <w:widowControl/>
        <w:tabs>
          <w:tab w:val="left" w:pos="223"/>
        </w:tabs>
        <w:spacing w:line="240" w:lineRule="auto"/>
        <w:ind w:firstLine="680"/>
        <w:rPr>
          <w:rStyle w:val="FontStyle19"/>
          <w:sz w:val="20"/>
          <w:szCs w:val="20"/>
        </w:rPr>
      </w:pPr>
      <w:r w:rsidRPr="00CB314D">
        <w:rPr>
          <w:rStyle w:val="FontStyle19"/>
          <w:sz w:val="20"/>
          <w:szCs w:val="20"/>
        </w:rPr>
        <w:tab/>
        <w:t xml:space="preserve">- </w:t>
      </w:r>
      <w:r w:rsidR="00123B87" w:rsidRPr="00CB314D">
        <w:rPr>
          <w:rStyle w:val="FontStyle19"/>
          <w:sz w:val="20"/>
          <w:szCs w:val="20"/>
        </w:rPr>
        <w:t>сумму гос</w:t>
      </w:r>
      <w:r w:rsidRPr="00CB314D">
        <w:rPr>
          <w:rStyle w:val="FontStyle19"/>
          <w:sz w:val="20"/>
          <w:szCs w:val="20"/>
        </w:rPr>
        <w:t xml:space="preserve">ударственной </w:t>
      </w:r>
      <w:r w:rsidR="00123B87" w:rsidRPr="00CB314D">
        <w:rPr>
          <w:rStyle w:val="FontStyle19"/>
          <w:sz w:val="20"/>
          <w:szCs w:val="20"/>
        </w:rPr>
        <w:t>пошлины, уплаченной Застройщиком за государственную регистрацию настоящего договора</w:t>
      </w:r>
      <w:r w:rsidRPr="00CB314D">
        <w:rPr>
          <w:rStyle w:val="FontStyle19"/>
          <w:sz w:val="20"/>
          <w:szCs w:val="20"/>
        </w:rPr>
        <w:t>,</w:t>
      </w:r>
      <w:r w:rsidR="00123B87" w:rsidRPr="00CB314D">
        <w:rPr>
          <w:rStyle w:val="FontStyle19"/>
          <w:sz w:val="20"/>
          <w:szCs w:val="20"/>
        </w:rPr>
        <w:t xml:space="preserve"> дополнительных соглашений к нему</w:t>
      </w:r>
      <w:r w:rsidRPr="00CB314D">
        <w:rPr>
          <w:rStyle w:val="FontStyle19"/>
          <w:sz w:val="20"/>
          <w:szCs w:val="20"/>
        </w:rPr>
        <w:t>, соглашения о расторжении настоящего договора</w:t>
      </w:r>
      <w:r w:rsidR="00123B87" w:rsidRPr="00CB314D">
        <w:rPr>
          <w:rStyle w:val="FontStyle19"/>
          <w:sz w:val="20"/>
          <w:szCs w:val="20"/>
        </w:rPr>
        <w:t>,</w:t>
      </w:r>
    </w:p>
    <w:p w:rsidR="00123B87" w:rsidRPr="00CB314D" w:rsidRDefault="00EA3923" w:rsidP="00CB314D">
      <w:pPr>
        <w:pStyle w:val="Style14"/>
        <w:widowControl/>
        <w:tabs>
          <w:tab w:val="left" w:pos="137"/>
        </w:tabs>
        <w:spacing w:line="240" w:lineRule="auto"/>
        <w:ind w:firstLine="680"/>
        <w:jc w:val="left"/>
        <w:rPr>
          <w:rStyle w:val="FontStyle19"/>
          <w:sz w:val="20"/>
          <w:szCs w:val="20"/>
        </w:rPr>
      </w:pPr>
      <w:r w:rsidRPr="00CB314D">
        <w:rPr>
          <w:rStyle w:val="FontStyle19"/>
          <w:sz w:val="20"/>
          <w:szCs w:val="20"/>
        </w:rPr>
        <w:tab/>
      </w:r>
      <w:r w:rsidR="00123B87" w:rsidRPr="00CB314D">
        <w:rPr>
          <w:rStyle w:val="FontStyle19"/>
          <w:sz w:val="20"/>
          <w:szCs w:val="20"/>
        </w:rPr>
        <w:t>-</w:t>
      </w:r>
      <w:r w:rsidR="00123B87" w:rsidRPr="00CB314D">
        <w:rPr>
          <w:rStyle w:val="FontStyle19"/>
          <w:sz w:val="20"/>
          <w:szCs w:val="20"/>
        </w:rPr>
        <w:tab/>
        <w:t>иные прямые убытки, заявленные Застройщиком.</w:t>
      </w:r>
    </w:p>
    <w:p w:rsidR="00123B87" w:rsidRPr="00CB314D" w:rsidRDefault="00EA3923" w:rsidP="00CB314D">
      <w:pPr>
        <w:tabs>
          <w:tab w:val="left" w:pos="851"/>
          <w:tab w:val="left" w:pos="993"/>
          <w:tab w:val="left" w:pos="1134"/>
        </w:tabs>
        <w:ind w:firstLine="680"/>
        <w:jc w:val="both"/>
        <w:rPr>
          <w:rStyle w:val="FontStyle19"/>
          <w:sz w:val="20"/>
          <w:szCs w:val="20"/>
        </w:rPr>
      </w:pPr>
      <w:r w:rsidRPr="00CB314D">
        <w:rPr>
          <w:rStyle w:val="FontStyle19"/>
          <w:sz w:val="20"/>
          <w:szCs w:val="20"/>
        </w:rPr>
        <w:tab/>
        <w:t xml:space="preserve">При расторжении (прекращении) настоящего договора в случаях, предусмотренных настоящим подпунктом, сроки и порядок возврата денежных средств, предусмотренные статьей 9 Федерального закона </w:t>
      </w:r>
      <w:r w:rsidRPr="00CB314D">
        <w:rPr>
          <w:rStyle w:val="FontStyle19"/>
          <w:sz w:val="20"/>
          <w:szCs w:val="20"/>
        </w:rPr>
        <w:lastRenderedPageBreak/>
        <w:t xml:space="preserve">№214-ФЗ, не применяются. В этом случае денежные средства подлежат возврату Участнику долевого строительства в течение 30 (тридцати) календарных дней </w:t>
      </w:r>
      <w:proofErr w:type="gramStart"/>
      <w:r w:rsidRPr="00CB314D">
        <w:rPr>
          <w:rStyle w:val="FontStyle19"/>
          <w:sz w:val="20"/>
          <w:szCs w:val="20"/>
        </w:rPr>
        <w:t>с даты регистрации</w:t>
      </w:r>
      <w:proofErr w:type="gramEnd"/>
      <w:r w:rsidRPr="00CB314D">
        <w:rPr>
          <w:rStyle w:val="FontStyle19"/>
          <w:sz w:val="20"/>
          <w:szCs w:val="20"/>
        </w:rPr>
        <w:t xml:space="preserve"> соглашения о расторжении настоящего договора.</w:t>
      </w:r>
    </w:p>
    <w:p w:rsidR="00EA3923" w:rsidRPr="00CB314D" w:rsidRDefault="00EA3923" w:rsidP="00CB314D">
      <w:pPr>
        <w:pStyle w:val="Style8"/>
        <w:widowControl/>
        <w:spacing w:line="240" w:lineRule="auto"/>
        <w:ind w:firstLine="680"/>
        <w:rPr>
          <w:rStyle w:val="FontStyle19"/>
          <w:sz w:val="20"/>
          <w:szCs w:val="20"/>
        </w:rPr>
      </w:pPr>
      <w:r w:rsidRPr="00CB314D">
        <w:rPr>
          <w:rStyle w:val="FontStyle19"/>
          <w:sz w:val="20"/>
          <w:szCs w:val="20"/>
        </w:rPr>
        <w:t>Застройщик вправе из суммы возврата удержать суммы указанных в настоящем подпункте убытков (если они ранее не возмещены Участником долевого строительства).</w:t>
      </w:r>
    </w:p>
    <w:p w:rsidR="00EA3923" w:rsidRPr="00CB314D" w:rsidRDefault="00EA3923" w:rsidP="00CB314D">
      <w:pPr>
        <w:pStyle w:val="Style8"/>
        <w:widowControl/>
        <w:spacing w:line="240" w:lineRule="auto"/>
        <w:ind w:firstLine="680"/>
        <w:rPr>
          <w:rStyle w:val="FontStyle19"/>
          <w:sz w:val="20"/>
          <w:szCs w:val="20"/>
        </w:rPr>
      </w:pPr>
      <w:r w:rsidRPr="00CB314D">
        <w:rPr>
          <w:rStyle w:val="FontStyle19"/>
          <w:sz w:val="20"/>
          <w:szCs w:val="20"/>
        </w:rPr>
        <w:t>Стороны настоящего договора определили и согласились, что обстоятельства, изложенные в настоящем подпункте договора, есть существенные условия настоящего договора, без которых последний не был бы заключен.</w:t>
      </w:r>
    </w:p>
    <w:p w:rsidR="00D02DD5" w:rsidRPr="00CB314D" w:rsidRDefault="00D02DD5" w:rsidP="00CB314D">
      <w:pPr>
        <w:tabs>
          <w:tab w:val="left" w:pos="851"/>
          <w:tab w:val="left" w:pos="993"/>
          <w:tab w:val="left" w:pos="1134"/>
        </w:tabs>
        <w:ind w:firstLine="680"/>
        <w:jc w:val="both"/>
      </w:pPr>
      <w:r w:rsidRPr="00CB314D">
        <w:tab/>
        <w:t xml:space="preserve">6.7. В случае одностороннего отказа Участником долевого строительства от исполнения  Договора, в соответствии с п. 6.5. Договора Застройщик в течение 20 (двадцати) рабочих дней возвращает Участнику долевого строительства денежные средства, уплаченные в счет цены договора, а также уплачивает проценты на эту сумму за пользование указанными денежными средствами в размере одной трехсотой ставки рефинансирования Центрального банка РФ, действующей на день исполнения обязательств по возврату денежных средств. Указанные проценты начисляются со дня внесения Участником долевого строительства денежных средств по Договору до дня их возврата. Если Участником долевого строительства является гражданин, предусмотренная настоящим пунктом неустойка уплачивается Застройщиком в двойном размере. </w:t>
      </w:r>
    </w:p>
    <w:p w:rsidR="001C1726" w:rsidRPr="00CB314D" w:rsidRDefault="00D02DD5" w:rsidP="00D02DD5">
      <w:pPr>
        <w:tabs>
          <w:tab w:val="left" w:pos="851"/>
          <w:tab w:val="left" w:pos="993"/>
          <w:tab w:val="left" w:pos="1134"/>
        </w:tabs>
        <w:jc w:val="both"/>
      </w:pPr>
      <w:r w:rsidRPr="00CB314D">
        <w:tab/>
        <w:t>6.8. В случае</w:t>
      </w:r>
      <w:proofErr w:type="gramStart"/>
      <w:r w:rsidRPr="00CB314D">
        <w:t>,</w:t>
      </w:r>
      <w:proofErr w:type="gramEnd"/>
      <w:r w:rsidRPr="00CB314D">
        <w:t xml:space="preserve"> если Застройщик надлежащим образом исполняет свои обязательства перед Участником долевого строительства и соответствует требованиям, предусмотренным Федеральным законом от 30.12.2004г. №214-ФЗ, к Застройщику, Участник долевого строительства не имеет права на односторонний отказ от исполнения Договора во внесудебном порядке.</w:t>
      </w:r>
    </w:p>
    <w:p w:rsidR="00D02DD5" w:rsidRPr="00CB314D" w:rsidRDefault="00D02DD5" w:rsidP="00D02DD5">
      <w:pPr>
        <w:tabs>
          <w:tab w:val="left" w:pos="851"/>
          <w:tab w:val="left" w:pos="993"/>
          <w:tab w:val="left" w:pos="1134"/>
        </w:tabs>
        <w:jc w:val="both"/>
      </w:pPr>
    </w:p>
    <w:p w:rsidR="00C9634C" w:rsidRPr="00CB314D" w:rsidRDefault="00D02DD5" w:rsidP="00D02DD5">
      <w:pPr>
        <w:tabs>
          <w:tab w:val="left" w:pos="284"/>
          <w:tab w:val="left" w:pos="1134"/>
          <w:tab w:val="left" w:pos="2127"/>
        </w:tabs>
        <w:ind w:left="1702"/>
        <w:jc w:val="center"/>
        <w:rPr>
          <w:b/>
          <w:caps/>
        </w:rPr>
      </w:pPr>
      <w:r w:rsidRPr="00CB314D">
        <w:rPr>
          <w:rFonts w:eastAsiaTheme="minorHAnsi"/>
          <w:b/>
          <w:bCs/>
          <w:caps/>
          <w:lang w:eastAsia="en-US"/>
        </w:rPr>
        <w:t xml:space="preserve">7. </w:t>
      </w:r>
      <w:r w:rsidR="008D1261" w:rsidRPr="00CB314D">
        <w:rPr>
          <w:rFonts w:eastAsiaTheme="minorHAnsi"/>
          <w:b/>
          <w:bCs/>
          <w:caps/>
          <w:lang w:eastAsia="en-US"/>
        </w:rPr>
        <w:t>Гарантия качества Объекта долевого строительства.</w:t>
      </w:r>
      <w:r w:rsidR="004F439E" w:rsidRPr="00CB314D">
        <w:rPr>
          <w:rFonts w:eastAsiaTheme="minorHAnsi"/>
          <w:b/>
          <w:bCs/>
          <w:caps/>
          <w:lang w:eastAsia="en-US"/>
        </w:rPr>
        <w:t xml:space="preserve"> </w:t>
      </w:r>
    </w:p>
    <w:p w:rsidR="004347EB" w:rsidRPr="00CB314D" w:rsidRDefault="00DA0353" w:rsidP="00C9634C">
      <w:pPr>
        <w:pStyle w:val="a3"/>
        <w:tabs>
          <w:tab w:val="left" w:pos="284"/>
          <w:tab w:val="left" w:pos="1134"/>
          <w:tab w:val="left" w:pos="2127"/>
        </w:tabs>
        <w:ind w:left="0"/>
        <w:jc w:val="center"/>
        <w:rPr>
          <w:b/>
          <w:caps/>
        </w:rPr>
      </w:pPr>
      <w:r w:rsidRPr="00CB314D">
        <w:rPr>
          <w:b/>
          <w:caps/>
        </w:rPr>
        <w:t>Гарантийный срок</w:t>
      </w:r>
    </w:p>
    <w:p w:rsidR="00A342B3" w:rsidRPr="00CB314D" w:rsidRDefault="00D02DD5" w:rsidP="00CB314D">
      <w:pPr>
        <w:tabs>
          <w:tab w:val="left" w:pos="851"/>
          <w:tab w:val="left" w:pos="993"/>
          <w:tab w:val="left" w:pos="1134"/>
        </w:tabs>
        <w:suppressAutoHyphens w:val="0"/>
        <w:autoSpaceDE w:val="0"/>
        <w:autoSpaceDN w:val="0"/>
        <w:adjustRightInd w:val="0"/>
        <w:ind w:firstLine="680"/>
        <w:jc w:val="both"/>
        <w:rPr>
          <w:rFonts w:eastAsiaTheme="minorHAnsi"/>
          <w:lang w:eastAsia="en-US"/>
        </w:rPr>
      </w:pPr>
      <w:r w:rsidRPr="00CB314D">
        <w:rPr>
          <w:rFonts w:eastAsiaTheme="minorHAnsi"/>
          <w:lang w:eastAsia="en-US"/>
        </w:rPr>
        <w:t xml:space="preserve">7.1. </w:t>
      </w:r>
      <w:r w:rsidR="008D1261" w:rsidRPr="00CB314D">
        <w:rPr>
          <w:rFonts w:eastAsiaTheme="minorHAnsi"/>
          <w:lang w:eastAsia="en-US"/>
        </w:rPr>
        <w:t>Качество Объекта долевого строительства</w:t>
      </w:r>
      <w:r w:rsidRPr="00CB314D">
        <w:rPr>
          <w:rFonts w:eastAsiaTheme="minorHAnsi"/>
          <w:lang w:eastAsia="en-US"/>
        </w:rPr>
        <w:t xml:space="preserve"> </w:t>
      </w:r>
      <w:r w:rsidR="008D1261" w:rsidRPr="00CB314D">
        <w:rPr>
          <w:rFonts w:eastAsiaTheme="minorHAnsi"/>
          <w:lang w:eastAsia="en-US"/>
        </w:rPr>
        <w:t>должно соответствовать</w:t>
      </w:r>
      <w:r w:rsidR="00D142AD" w:rsidRPr="00CB314D">
        <w:rPr>
          <w:rFonts w:eastAsiaTheme="minorHAnsi"/>
          <w:lang w:eastAsia="en-US"/>
        </w:rPr>
        <w:t xml:space="preserve"> </w:t>
      </w:r>
      <w:r w:rsidR="008D1261" w:rsidRPr="00CB314D">
        <w:rPr>
          <w:rFonts w:eastAsiaTheme="minorHAnsi"/>
          <w:lang w:eastAsia="en-US"/>
        </w:rPr>
        <w:t>утвержденной проектно</w:t>
      </w:r>
      <w:r w:rsidR="005F4292" w:rsidRPr="00CB314D">
        <w:rPr>
          <w:rFonts w:eastAsiaTheme="minorHAnsi"/>
          <w:lang w:eastAsia="en-US"/>
        </w:rPr>
        <w:t>й</w:t>
      </w:r>
      <w:r w:rsidR="008D1261" w:rsidRPr="00CB314D">
        <w:rPr>
          <w:rFonts w:eastAsiaTheme="minorHAnsi"/>
          <w:lang w:eastAsia="en-US"/>
        </w:rPr>
        <w:t xml:space="preserve"> документации на </w:t>
      </w:r>
      <w:r w:rsidR="00E17D32" w:rsidRPr="00CB314D">
        <w:rPr>
          <w:rFonts w:eastAsiaTheme="minorHAnsi"/>
          <w:lang w:eastAsia="en-US"/>
        </w:rPr>
        <w:t>Жилой д</w:t>
      </w:r>
      <w:r w:rsidR="008D1261" w:rsidRPr="00CB314D">
        <w:rPr>
          <w:rFonts w:eastAsiaTheme="minorHAnsi"/>
          <w:lang w:eastAsia="en-US"/>
        </w:rPr>
        <w:t>ом, техническим и градостроительным</w:t>
      </w:r>
      <w:r w:rsidR="00D142AD" w:rsidRPr="00CB314D">
        <w:rPr>
          <w:rFonts w:eastAsiaTheme="minorHAnsi"/>
          <w:lang w:eastAsia="en-US"/>
        </w:rPr>
        <w:t xml:space="preserve"> </w:t>
      </w:r>
      <w:r w:rsidR="008D1261" w:rsidRPr="00CB314D">
        <w:rPr>
          <w:rFonts w:eastAsiaTheme="minorHAnsi"/>
          <w:lang w:eastAsia="en-US"/>
        </w:rPr>
        <w:t>регламентам, а также иным обязательным треб</w:t>
      </w:r>
      <w:r w:rsidR="00A342B3" w:rsidRPr="00CB314D">
        <w:rPr>
          <w:rFonts w:eastAsiaTheme="minorHAnsi"/>
          <w:lang w:eastAsia="en-US"/>
        </w:rPr>
        <w:t>ованиям</w:t>
      </w:r>
      <w:r w:rsidRPr="00CB314D">
        <w:rPr>
          <w:rFonts w:eastAsiaTheme="minorHAnsi"/>
          <w:lang w:eastAsia="en-US"/>
        </w:rPr>
        <w:t>, установленным действующим законодательством РФ.</w:t>
      </w:r>
    </w:p>
    <w:p w:rsidR="00D02DD5" w:rsidRPr="00CB314D" w:rsidRDefault="009A24B5" w:rsidP="00CB314D">
      <w:pPr>
        <w:pStyle w:val="2"/>
        <w:tabs>
          <w:tab w:val="left" w:pos="180"/>
          <w:tab w:val="left" w:pos="360"/>
          <w:tab w:val="left" w:pos="900"/>
        </w:tabs>
        <w:spacing w:after="0" w:line="240" w:lineRule="auto"/>
        <w:ind w:firstLine="680"/>
        <w:jc w:val="both"/>
      </w:pPr>
      <w:r w:rsidRPr="00CB314D">
        <w:rPr>
          <w:rFonts w:eastAsiaTheme="minorHAnsi"/>
          <w:lang w:eastAsia="en-US"/>
        </w:rPr>
        <w:t xml:space="preserve">7.2. </w:t>
      </w:r>
      <w:r w:rsidR="00D02DD5" w:rsidRPr="00CB314D">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9A24B5" w:rsidRPr="00CB314D" w:rsidRDefault="00D02DD5" w:rsidP="00CB314D">
      <w:pPr>
        <w:pStyle w:val="2"/>
        <w:tabs>
          <w:tab w:val="left" w:pos="180"/>
          <w:tab w:val="left" w:pos="360"/>
          <w:tab w:val="left" w:pos="900"/>
        </w:tabs>
        <w:spacing w:after="0" w:line="240" w:lineRule="auto"/>
        <w:ind w:firstLine="680"/>
        <w:jc w:val="both"/>
      </w:pPr>
      <w:r w:rsidRPr="00CB314D">
        <w:t xml:space="preserve">7.3. </w:t>
      </w:r>
      <w:r w:rsidR="009A24B5" w:rsidRPr="00CB314D">
        <w:t>Гарантийные сроки на оконные блоки, входные двери, на отделочные работы и элементы внутренней отделки не мо</w:t>
      </w:r>
      <w:r w:rsidR="00A839E2" w:rsidRPr="00CB314D">
        <w:t>гут</w:t>
      </w:r>
      <w:r w:rsidR="009A24B5" w:rsidRPr="00CB314D">
        <w:t xml:space="preserve"> превышать гарантийный срок, установленный на них производителями (поставщиками) и исчисляется с момента подписания акта приема-передачи.</w:t>
      </w:r>
    </w:p>
    <w:p w:rsidR="003B29EE" w:rsidRPr="00CB314D" w:rsidRDefault="003B29EE" w:rsidP="00CB314D">
      <w:pPr>
        <w:pStyle w:val="Style14"/>
        <w:widowControl/>
        <w:tabs>
          <w:tab w:val="left" w:pos="598"/>
        </w:tabs>
        <w:spacing w:line="240" w:lineRule="auto"/>
        <w:ind w:firstLine="680"/>
        <w:rPr>
          <w:rStyle w:val="FontStyle19"/>
          <w:sz w:val="20"/>
          <w:szCs w:val="20"/>
        </w:rPr>
      </w:pPr>
      <w:r w:rsidRPr="00CB314D">
        <w:rPr>
          <w:rStyle w:val="FontStyle19"/>
          <w:sz w:val="20"/>
          <w:szCs w:val="20"/>
        </w:rPr>
        <w:t xml:space="preserve">7.3.1. Гарантийный срок службы изделий из </w:t>
      </w:r>
      <w:proofErr w:type="gramStart"/>
      <w:r w:rsidRPr="00CB314D">
        <w:rPr>
          <w:rStyle w:val="FontStyle19"/>
          <w:sz w:val="20"/>
          <w:szCs w:val="20"/>
        </w:rPr>
        <w:t>алюминиевого</w:t>
      </w:r>
      <w:proofErr w:type="gramEnd"/>
      <w:r w:rsidRPr="00CB314D">
        <w:rPr>
          <w:rStyle w:val="FontStyle19"/>
          <w:sz w:val="20"/>
          <w:szCs w:val="20"/>
        </w:rPr>
        <w:t xml:space="preserve"> и из </w:t>
      </w:r>
      <w:proofErr w:type="spellStart"/>
      <w:r w:rsidRPr="00CB314D">
        <w:rPr>
          <w:rStyle w:val="FontStyle19"/>
          <w:sz w:val="20"/>
          <w:szCs w:val="20"/>
        </w:rPr>
        <w:t>ПВХ-профиля</w:t>
      </w:r>
      <w:proofErr w:type="spellEnd"/>
      <w:r w:rsidRPr="00CB314D">
        <w:rPr>
          <w:rStyle w:val="FontStyle19"/>
          <w:sz w:val="20"/>
          <w:szCs w:val="20"/>
        </w:rPr>
        <w:t>:</w:t>
      </w:r>
    </w:p>
    <w:p w:rsidR="003B29EE" w:rsidRPr="00CB314D" w:rsidRDefault="003B29EE" w:rsidP="00CB314D">
      <w:pPr>
        <w:pStyle w:val="Style14"/>
        <w:widowControl/>
        <w:numPr>
          <w:ilvl w:val="0"/>
          <w:numId w:val="26"/>
        </w:numPr>
        <w:tabs>
          <w:tab w:val="left" w:pos="130"/>
        </w:tabs>
        <w:spacing w:line="240" w:lineRule="auto"/>
        <w:ind w:firstLine="680"/>
        <w:rPr>
          <w:rStyle w:val="FontStyle19"/>
          <w:sz w:val="20"/>
          <w:szCs w:val="20"/>
        </w:rPr>
      </w:pPr>
      <w:r w:rsidRPr="00CB314D">
        <w:rPr>
          <w:rStyle w:val="FontStyle19"/>
          <w:sz w:val="20"/>
          <w:szCs w:val="20"/>
        </w:rPr>
        <w:t>целостность профиля (отсутствие скрытых производственных дефектов) - 3 года,</w:t>
      </w:r>
    </w:p>
    <w:p w:rsidR="003B29EE" w:rsidRPr="00CB314D" w:rsidRDefault="003B29EE" w:rsidP="00CB314D">
      <w:pPr>
        <w:pStyle w:val="Style14"/>
        <w:widowControl/>
        <w:numPr>
          <w:ilvl w:val="0"/>
          <w:numId w:val="26"/>
        </w:numPr>
        <w:tabs>
          <w:tab w:val="left" w:pos="130"/>
        </w:tabs>
        <w:spacing w:line="240" w:lineRule="auto"/>
        <w:ind w:firstLine="680"/>
        <w:rPr>
          <w:rStyle w:val="FontStyle19"/>
          <w:sz w:val="20"/>
          <w:szCs w:val="20"/>
        </w:rPr>
      </w:pPr>
      <w:r w:rsidRPr="00CB314D">
        <w:rPr>
          <w:rStyle w:val="FontStyle19"/>
          <w:sz w:val="20"/>
          <w:szCs w:val="20"/>
        </w:rPr>
        <w:t>герметичность стеклопакетов (проникновение влаги через герметизирующий слой) - 3 года,</w:t>
      </w:r>
    </w:p>
    <w:p w:rsidR="003B29EE" w:rsidRPr="00CB314D" w:rsidRDefault="003B29EE" w:rsidP="00CB314D">
      <w:pPr>
        <w:pStyle w:val="Style14"/>
        <w:widowControl/>
        <w:numPr>
          <w:ilvl w:val="0"/>
          <w:numId w:val="26"/>
        </w:numPr>
        <w:tabs>
          <w:tab w:val="left" w:pos="130"/>
        </w:tabs>
        <w:spacing w:line="240" w:lineRule="auto"/>
        <w:ind w:firstLine="680"/>
        <w:rPr>
          <w:rStyle w:val="FontStyle19"/>
          <w:sz w:val="20"/>
          <w:szCs w:val="20"/>
        </w:rPr>
      </w:pPr>
      <w:r w:rsidRPr="00CB314D">
        <w:rPr>
          <w:rStyle w:val="FontStyle19"/>
          <w:sz w:val="20"/>
          <w:szCs w:val="20"/>
        </w:rPr>
        <w:t>возникновение трещин на стеклопакетах (без механических повреждений) - 6 месяцев,</w:t>
      </w:r>
    </w:p>
    <w:p w:rsidR="003B29EE" w:rsidRPr="00CB314D" w:rsidRDefault="003B29EE" w:rsidP="00CB314D">
      <w:pPr>
        <w:pStyle w:val="Style14"/>
        <w:widowControl/>
        <w:numPr>
          <w:ilvl w:val="0"/>
          <w:numId w:val="26"/>
        </w:numPr>
        <w:tabs>
          <w:tab w:val="left" w:pos="130"/>
        </w:tabs>
        <w:spacing w:line="240" w:lineRule="auto"/>
        <w:ind w:firstLine="680"/>
        <w:rPr>
          <w:rStyle w:val="FontStyle19"/>
          <w:sz w:val="20"/>
          <w:szCs w:val="20"/>
        </w:rPr>
      </w:pPr>
      <w:r w:rsidRPr="00CB314D">
        <w:rPr>
          <w:rStyle w:val="FontStyle19"/>
          <w:sz w:val="20"/>
          <w:szCs w:val="20"/>
        </w:rPr>
        <w:t>резиновые уплотнители (отсутствие растрескиваний, отслоения) - 6 месяцев,</w:t>
      </w:r>
    </w:p>
    <w:p w:rsidR="003B29EE" w:rsidRPr="00CB314D" w:rsidRDefault="003B29EE" w:rsidP="00CB314D">
      <w:pPr>
        <w:pStyle w:val="Style14"/>
        <w:widowControl/>
        <w:numPr>
          <w:ilvl w:val="0"/>
          <w:numId w:val="26"/>
        </w:numPr>
        <w:tabs>
          <w:tab w:val="left" w:pos="130"/>
        </w:tabs>
        <w:spacing w:line="240" w:lineRule="auto"/>
        <w:ind w:firstLine="680"/>
        <w:rPr>
          <w:rStyle w:val="FontStyle19"/>
          <w:sz w:val="20"/>
          <w:szCs w:val="20"/>
        </w:rPr>
      </w:pPr>
      <w:r w:rsidRPr="00CB314D">
        <w:rPr>
          <w:rStyle w:val="FontStyle19"/>
          <w:sz w:val="20"/>
          <w:szCs w:val="20"/>
        </w:rPr>
        <w:t>целостность фурнитуры (отсутствие скрытых производственных дефектов) - 6 месяцев,</w:t>
      </w:r>
    </w:p>
    <w:p w:rsidR="003B29EE" w:rsidRPr="00CB314D" w:rsidRDefault="003B29EE" w:rsidP="00CB314D">
      <w:pPr>
        <w:pStyle w:val="Style14"/>
        <w:widowControl/>
        <w:numPr>
          <w:ilvl w:val="0"/>
          <w:numId w:val="26"/>
        </w:numPr>
        <w:tabs>
          <w:tab w:val="left" w:pos="130"/>
        </w:tabs>
        <w:spacing w:line="240" w:lineRule="auto"/>
        <w:ind w:firstLine="680"/>
        <w:rPr>
          <w:rStyle w:val="FontStyle19"/>
          <w:sz w:val="20"/>
          <w:szCs w:val="20"/>
        </w:rPr>
      </w:pPr>
      <w:r w:rsidRPr="00CB314D">
        <w:rPr>
          <w:rStyle w:val="FontStyle19"/>
          <w:sz w:val="20"/>
          <w:szCs w:val="20"/>
        </w:rPr>
        <w:t>сохранение регулировочных настроек фурнитуры - 6 месяцев.</w:t>
      </w:r>
    </w:p>
    <w:p w:rsidR="003B29EE" w:rsidRPr="00CB314D" w:rsidRDefault="003B29EE" w:rsidP="00CB314D">
      <w:pPr>
        <w:pStyle w:val="Style1"/>
        <w:widowControl/>
        <w:ind w:firstLine="680"/>
        <w:jc w:val="both"/>
        <w:rPr>
          <w:rStyle w:val="FontStyle19"/>
          <w:sz w:val="20"/>
          <w:szCs w:val="20"/>
        </w:rPr>
      </w:pPr>
      <w:r w:rsidRPr="00CB314D">
        <w:rPr>
          <w:rStyle w:val="FontStyle19"/>
          <w:sz w:val="20"/>
          <w:szCs w:val="20"/>
        </w:rPr>
        <w:t xml:space="preserve">7.3.2. </w:t>
      </w:r>
      <w:proofErr w:type="gramStart"/>
      <w:r w:rsidRPr="00CB314D">
        <w:rPr>
          <w:rStyle w:val="FontStyle19"/>
          <w:sz w:val="20"/>
          <w:szCs w:val="20"/>
        </w:rPr>
        <w:t>Гарантийный срок службы на монтажный шов:</w:t>
      </w:r>
      <w:proofErr w:type="gramEnd"/>
    </w:p>
    <w:p w:rsidR="003B29EE" w:rsidRPr="00CB314D" w:rsidRDefault="003B29EE" w:rsidP="00CB314D">
      <w:pPr>
        <w:pStyle w:val="Style14"/>
        <w:widowControl/>
        <w:numPr>
          <w:ilvl w:val="0"/>
          <w:numId w:val="26"/>
        </w:numPr>
        <w:tabs>
          <w:tab w:val="left" w:pos="130"/>
        </w:tabs>
        <w:spacing w:line="240" w:lineRule="auto"/>
        <w:ind w:firstLine="680"/>
        <w:rPr>
          <w:rStyle w:val="FontStyle19"/>
          <w:sz w:val="20"/>
          <w:szCs w:val="20"/>
        </w:rPr>
      </w:pPr>
      <w:r w:rsidRPr="00CB314D">
        <w:rPr>
          <w:rStyle w:val="FontStyle19"/>
          <w:sz w:val="20"/>
          <w:szCs w:val="20"/>
        </w:rPr>
        <w:t xml:space="preserve">без выполнения </w:t>
      </w:r>
      <w:proofErr w:type="spellStart"/>
      <w:proofErr w:type="gramStart"/>
      <w:r w:rsidRPr="00CB314D">
        <w:rPr>
          <w:rStyle w:val="FontStyle19"/>
          <w:sz w:val="20"/>
          <w:szCs w:val="20"/>
        </w:rPr>
        <w:t>паро-гидроизоляции</w:t>
      </w:r>
      <w:proofErr w:type="spellEnd"/>
      <w:proofErr w:type="gramEnd"/>
      <w:r w:rsidRPr="00CB314D">
        <w:rPr>
          <w:rStyle w:val="FontStyle19"/>
          <w:sz w:val="20"/>
          <w:szCs w:val="20"/>
        </w:rPr>
        <w:t xml:space="preserve"> - 1 год,</w:t>
      </w:r>
    </w:p>
    <w:p w:rsidR="003B29EE" w:rsidRPr="00CB314D" w:rsidRDefault="003B29EE" w:rsidP="00CB314D">
      <w:pPr>
        <w:pStyle w:val="Style14"/>
        <w:widowControl/>
        <w:numPr>
          <w:ilvl w:val="0"/>
          <w:numId w:val="26"/>
        </w:numPr>
        <w:tabs>
          <w:tab w:val="left" w:pos="130"/>
        </w:tabs>
        <w:spacing w:line="240" w:lineRule="auto"/>
        <w:ind w:firstLine="680"/>
        <w:rPr>
          <w:rStyle w:val="FontStyle19"/>
          <w:sz w:val="20"/>
          <w:szCs w:val="20"/>
        </w:rPr>
      </w:pPr>
      <w:r w:rsidRPr="00CB314D">
        <w:rPr>
          <w:rStyle w:val="FontStyle19"/>
          <w:sz w:val="20"/>
          <w:szCs w:val="20"/>
        </w:rPr>
        <w:t xml:space="preserve">с </w:t>
      </w:r>
      <w:proofErr w:type="spellStart"/>
      <w:proofErr w:type="gramStart"/>
      <w:r w:rsidRPr="00CB314D">
        <w:rPr>
          <w:rStyle w:val="FontStyle19"/>
          <w:sz w:val="20"/>
          <w:szCs w:val="20"/>
        </w:rPr>
        <w:t>паро-гидроизоляцией</w:t>
      </w:r>
      <w:proofErr w:type="spellEnd"/>
      <w:proofErr w:type="gramEnd"/>
      <w:r w:rsidRPr="00CB314D">
        <w:rPr>
          <w:rStyle w:val="FontStyle19"/>
          <w:sz w:val="20"/>
          <w:szCs w:val="20"/>
        </w:rPr>
        <w:t xml:space="preserve"> - 2 года.</w:t>
      </w:r>
    </w:p>
    <w:p w:rsidR="003B29EE" w:rsidRPr="00CB314D" w:rsidRDefault="003B29EE" w:rsidP="00CB314D">
      <w:pPr>
        <w:pStyle w:val="Style1"/>
        <w:widowControl/>
        <w:ind w:firstLine="680"/>
        <w:jc w:val="both"/>
        <w:rPr>
          <w:rStyle w:val="FontStyle19"/>
          <w:sz w:val="20"/>
          <w:szCs w:val="20"/>
        </w:rPr>
      </w:pPr>
      <w:r w:rsidRPr="00CB314D">
        <w:rPr>
          <w:rStyle w:val="FontStyle19"/>
          <w:sz w:val="20"/>
          <w:szCs w:val="20"/>
        </w:rPr>
        <w:t>7.3.3. Гарантийные сроки службы на прочие элементы:</w:t>
      </w:r>
    </w:p>
    <w:p w:rsidR="003B29EE" w:rsidRPr="00CB314D" w:rsidRDefault="003B29EE" w:rsidP="00CB314D">
      <w:pPr>
        <w:pStyle w:val="Style14"/>
        <w:widowControl/>
        <w:numPr>
          <w:ilvl w:val="0"/>
          <w:numId w:val="26"/>
        </w:numPr>
        <w:tabs>
          <w:tab w:val="left" w:pos="130"/>
        </w:tabs>
        <w:spacing w:line="240" w:lineRule="auto"/>
        <w:ind w:firstLine="680"/>
        <w:rPr>
          <w:rStyle w:val="FontStyle19"/>
          <w:sz w:val="20"/>
          <w:szCs w:val="20"/>
        </w:rPr>
      </w:pPr>
      <w:r w:rsidRPr="00CB314D">
        <w:rPr>
          <w:rStyle w:val="FontStyle19"/>
          <w:sz w:val="20"/>
          <w:szCs w:val="20"/>
        </w:rPr>
        <w:t>элементы отделки - сливы, уголки, подоконники, откосы (пожелтение, коробление) - 1 год,</w:t>
      </w:r>
    </w:p>
    <w:p w:rsidR="003B29EE" w:rsidRPr="00CB314D" w:rsidRDefault="003B29EE" w:rsidP="00CB314D">
      <w:pPr>
        <w:pStyle w:val="Style14"/>
        <w:widowControl/>
        <w:numPr>
          <w:ilvl w:val="0"/>
          <w:numId w:val="26"/>
        </w:numPr>
        <w:tabs>
          <w:tab w:val="left" w:pos="130"/>
        </w:tabs>
        <w:spacing w:line="240" w:lineRule="auto"/>
        <w:ind w:firstLine="680"/>
        <w:jc w:val="left"/>
        <w:rPr>
          <w:rStyle w:val="FontStyle19"/>
          <w:sz w:val="20"/>
          <w:szCs w:val="20"/>
        </w:rPr>
      </w:pPr>
      <w:r w:rsidRPr="00CB314D">
        <w:rPr>
          <w:rStyle w:val="FontStyle19"/>
          <w:sz w:val="20"/>
          <w:szCs w:val="20"/>
        </w:rPr>
        <w:t>москитные сетки (при наличии) - 3 месяца,</w:t>
      </w:r>
    </w:p>
    <w:p w:rsidR="003B29EE" w:rsidRPr="00CB314D" w:rsidRDefault="003B29EE" w:rsidP="00CB314D">
      <w:pPr>
        <w:pStyle w:val="Style14"/>
        <w:widowControl/>
        <w:numPr>
          <w:ilvl w:val="0"/>
          <w:numId w:val="26"/>
        </w:numPr>
        <w:tabs>
          <w:tab w:val="left" w:pos="130"/>
        </w:tabs>
        <w:spacing w:line="240" w:lineRule="auto"/>
        <w:ind w:firstLine="680"/>
        <w:jc w:val="left"/>
        <w:rPr>
          <w:rStyle w:val="FontStyle19"/>
          <w:sz w:val="20"/>
          <w:szCs w:val="20"/>
        </w:rPr>
      </w:pPr>
      <w:r w:rsidRPr="00CB314D">
        <w:rPr>
          <w:rStyle w:val="FontStyle19"/>
          <w:sz w:val="20"/>
          <w:szCs w:val="20"/>
        </w:rPr>
        <w:t>механизм доведения (доводчик) - 6 месяцев,</w:t>
      </w:r>
    </w:p>
    <w:p w:rsidR="003B29EE" w:rsidRPr="00CB314D" w:rsidRDefault="003B29EE" w:rsidP="00CB314D">
      <w:pPr>
        <w:pStyle w:val="Style14"/>
        <w:widowControl/>
        <w:numPr>
          <w:ilvl w:val="0"/>
          <w:numId w:val="27"/>
        </w:numPr>
        <w:tabs>
          <w:tab w:val="left" w:pos="137"/>
        </w:tabs>
        <w:spacing w:line="240" w:lineRule="auto"/>
        <w:ind w:firstLine="680"/>
        <w:jc w:val="left"/>
        <w:rPr>
          <w:rStyle w:val="FontStyle19"/>
          <w:sz w:val="20"/>
          <w:szCs w:val="20"/>
        </w:rPr>
      </w:pPr>
      <w:r w:rsidRPr="00CB314D">
        <w:rPr>
          <w:rStyle w:val="FontStyle19"/>
          <w:sz w:val="20"/>
          <w:szCs w:val="20"/>
        </w:rPr>
        <w:t>профильный цилиндр замка (личинка замка), при наличии - 6 месяцев,</w:t>
      </w:r>
    </w:p>
    <w:p w:rsidR="003B29EE" w:rsidRPr="00CB314D" w:rsidRDefault="003B29EE" w:rsidP="00CB314D">
      <w:pPr>
        <w:pStyle w:val="Style14"/>
        <w:widowControl/>
        <w:numPr>
          <w:ilvl w:val="0"/>
          <w:numId w:val="27"/>
        </w:numPr>
        <w:tabs>
          <w:tab w:val="left" w:pos="137"/>
        </w:tabs>
        <w:spacing w:line="240" w:lineRule="auto"/>
        <w:ind w:firstLine="680"/>
        <w:jc w:val="left"/>
        <w:rPr>
          <w:rStyle w:val="FontStyle19"/>
          <w:sz w:val="20"/>
          <w:szCs w:val="20"/>
        </w:rPr>
      </w:pPr>
      <w:r w:rsidRPr="00CB314D">
        <w:rPr>
          <w:rStyle w:val="FontStyle19"/>
          <w:sz w:val="20"/>
          <w:szCs w:val="20"/>
        </w:rPr>
        <w:t>прочие элементы - 6 месяцев.</w:t>
      </w:r>
    </w:p>
    <w:p w:rsidR="00064AE5" w:rsidRPr="00CB314D" w:rsidRDefault="00064AE5" w:rsidP="00CB314D">
      <w:pPr>
        <w:pStyle w:val="2"/>
        <w:tabs>
          <w:tab w:val="left" w:pos="180"/>
          <w:tab w:val="left" w:pos="360"/>
          <w:tab w:val="left" w:pos="900"/>
        </w:tabs>
        <w:spacing w:after="0" w:line="240" w:lineRule="auto"/>
        <w:ind w:firstLine="709"/>
        <w:jc w:val="both"/>
      </w:pPr>
      <w:proofErr w:type="gramStart"/>
      <w:r w:rsidRPr="00CB314D">
        <w:t>С целью поддержания в квартирах допустимой влажности и нормативного воздухообмена, необходимо периодически осуществлять проветривание квартир с помощью открывания оконных створок (разрешено использовать при температуре наружного воздуха выше «нуля» следующие режимы: сплошной, откидной, щелевой; при температуре наружного воздуха ниже «нуля» разрешено для постоянного использования только режим щелевого открывания и для кратковременного (залпового) – режим сплошного открывания).</w:t>
      </w:r>
      <w:proofErr w:type="gramEnd"/>
    </w:p>
    <w:p w:rsidR="00064AE5" w:rsidRPr="00CB314D" w:rsidRDefault="00064AE5" w:rsidP="00CB314D">
      <w:pPr>
        <w:pStyle w:val="2"/>
        <w:tabs>
          <w:tab w:val="left" w:pos="180"/>
          <w:tab w:val="left" w:pos="360"/>
          <w:tab w:val="left" w:pos="900"/>
        </w:tabs>
        <w:spacing w:after="0" w:line="240" w:lineRule="auto"/>
        <w:ind w:firstLine="709"/>
        <w:jc w:val="both"/>
      </w:pPr>
      <w:r w:rsidRPr="00CB314D">
        <w:t xml:space="preserve">Не допускается касание штор подоконников, чтобы не препятствовать конвекции горячего воздуха от отопительного прибора для обогрева окон (во избежание конденсации </w:t>
      </w:r>
      <w:r w:rsidR="00C3424B" w:rsidRPr="00CB314D">
        <w:t>влаги на окнах).</w:t>
      </w:r>
    </w:p>
    <w:p w:rsidR="0048184F" w:rsidRPr="00CB314D" w:rsidRDefault="0048184F" w:rsidP="00CB314D">
      <w:pPr>
        <w:pStyle w:val="ConsPlusNormal"/>
        <w:ind w:firstLine="680"/>
        <w:jc w:val="both"/>
        <w:rPr>
          <w:sz w:val="20"/>
          <w:szCs w:val="20"/>
        </w:rPr>
      </w:pPr>
      <w:r w:rsidRPr="00CB314D">
        <w:rPr>
          <w:sz w:val="20"/>
          <w:szCs w:val="20"/>
        </w:rPr>
        <w:t>7.</w:t>
      </w:r>
      <w:r w:rsidR="00D02DD5" w:rsidRPr="00CB314D">
        <w:rPr>
          <w:sz w:val="20"/>
          <w:szCs w:val="20"/>
        </w:rPr>
        <w:t>4</w:t>
      </w:r>
      <w:r w:rsidRPr="00CB314D">
        <w:rPr>
          <w:sz w:val="20"/>
          <w:szCs w:val="20"/>
        </w:rPr>
        <w:t xml:space="preserve">. </w:t>
      </w:r>
      <w:proofErr w:type="gramStart"/>
      <w:r w:rsidRPr="00CB314D">
        <w:rPr>
          <w:sz w:val="20"/>
          <w:szCs w:val="20"/>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w:t>
      </w:r>
      <w:r w:rsidR="008873A0" w:rsidRPr="00CB314D">
        <w:rPr>
          <w:sz w:val="20"/>
          <w:szCs w:val="20"/>
        </w:rPr>
        <w:t>твие нормального износа такого О</w:t>
      </w:r>
      <w:r w:rsidRPr="00CB314D">
        <w:rPr>
          <w:sz w:val="20"/>
          <w:szCs w:val="20"/>
        </w:rPr>
        <w:t>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w:t>
      </w:r>
      <w:r w:rsidR="008873A0" w:rsidRPr="00CB314D">
        <w:rPr>
          <w:sz w:val="20"/>
          <w:szCs w:val="20"/>
        </w:rPr>
        <w:t>ований к процессу эксплуатации О</w:t>
      </w:r>
      <w:r w:rsidRPr="00CB314D">
        <w:rPr>
          <w:sz w:val="20"/>
          <w:szCs w:val="20"/>
        </w:rPr>
        <w:t>бъекта долевого строительства или входящих в его состав</w:t>
      </w:r>
      <w:proofErr w:type="gramEnd"/>
      <w:r w:rsidRPr="00CB314D">
        <w:rPr>
          <w:sz w:val="20"/>
          <w:szCs w:val="20"/>
        </w:rPr>
        <w:t xml:space="preserve"> </w:t>
      </w:r>
      <w:proofErr w:type="gramStart"/>
      <w:r w:rsidRPr="00CB314D">
        <w:rPr>
          <w:sz w:val="20"/>
          <w:szCs w:val="20"/>
        </w:rPr>
        <w:t xml:space="preserve">элементов отделки, систем инженерно-технического обеспечения, конструктивных элементов, изделий либо вследствие ненадлежащего </w:t>
      </w:r>
      <w:r w:rsidR="008873A0" w:rsidRPr="00CB314D">
        <w:rPr>
          <w:sz w:val="20"/>
          <w:szCs w:val="20"/>
        </w:rPr>
        <w:t>их ремонта, проведенного самим У</w:t>
      </w:r>
      <w:r w:rsidRPr="00CB314D">
        <w:rPr>
          <w:sz w:val="20"/>
          <w:szCs w:val="20"/>
        </w:rPr>
        <w:t>частником долевого строительства или привлеченными им третьими лицами, а т</w:t>
      </w:r>
      <w:r w:rsidR="008873A0" w:rsidRPr="00CB314D">
        <w:rPr>
          <w:sz w:val="20"/>
          <w:szCs w:val="20"/>
        </w:rPr>
        <w:t>акже</w:t>
      </w:r>
      <w:r w:rsidR="00131CCE" w:rsidRPr="00CB314D">
        <w:rPr>
          <w:sz w:val="20"/>
          <w:szCs w:val="20"/>
        </w:rPr>
        <w:t>,</w:t>
      </w:r>
      <w:r w:rsidR="008873A0" w:rsidRPr="00CB314D">
        <w:rPr>
          <w:sz w:val="20"/>
          <w:szCs w:val="20"/>
        </w:rPr>
        <w:t xml:space="preserve"> если недостатки (дефекты) </w:t>
      </w:r>
      <w:r w:rsidR="008873A0" w:rsidRPr="00CB314D">
        <w:rPr>
          <w:sz w:val="20"/>
          <w:szCs w:val="20"/>
        </w:rPr>
        <w:lastRenderedPageBreak/>
        <w:t>О</w:t>
      </w:r>
      <w:r w:rsidRPr="00CB314D">
        <w:rPr>
          <w:sz w:val="20"/>
          <w:szCs w:val="20"/>
        </w:rPr>
        <w:t>бъекта долевого строительства возникли вследствие нарушения п</w:t>
      </w:r>
      <w:r w:rsidR="008873A0" w:rsidRPr="00CB314D">
        <w:rPr>
          <w:sz w:val="20"/>
          <w:szCs w:val="20"/>
        </w:rPr>
        <w:t>редусмотренных предоставленной У</w:t>
      </w:r>
      <w:r w:rsidRPr="00CB314D">
        <w:rPr>
          <w:sz w:val="20"/>
          <w:szCs w:val="20"/>
        </w:rPr>
        <w:t xml:space="preserve">частнику долевого строительства инструкцией по эксплуатации </w:t>
      </w:r>
      <w:r w:rsidR="008873A0" w:rsidRPr="00CB314D">
        <w:rPr>
          <w:sz w:val="20"/>
          <w:szCs w:val="20"/>
        </w:rPr>
        <w:t>О</w:t>
      </w:r>
      <w:r w:rsidRPr="00CB314D">
        <w:rPr>
          <w:sz w:val="20"/>
          <w:szCs w:val="20"/>
        </w:rPr>
        <w:t>бъекта долевого строительства правил и условий эффективно</w:t>
      </w:r>
      <w:r w:rsidR="008873A0" w:rsidRPr="00CB314D">
        <w:rPr>
          <w:sz w:val="20"/>
          <w:szCs w:val="20"/>
        </w:rPr>
        <w:t>го и безопасного использования О</w:t>
      </w:r>
      <w:r w:rsidRPr="00CB314D">
        <w:rPr>
          <w:sz w:val="20"/>
          <w:szCs w:val="20"/>
        </w:rPr>
        <w:t>бъекта долевого строительства, входящих в его состав элементов</w:t>
      </w:r>
      <w:proofErr w:type="gramEnd"/>
      <w:r w:rsidRPr="00CB314D">
        <w:rPr>
          <w:sz w:val="20"/>
          <w:szCs w:val="20"/>
        </w:rPr>
        <w:t xml:space="preserve"> отделки, систем инженерно-технического обеспечения, конструктивных элементов, изделий.</w:t>
      </w:r>
    </w:p>
    <w:p w:rsidR="00C3424B" w:rsidRPr="00CB314D" w:rsidRDefault="00C3424B" w:rsidP="0048184F">
      <w:pPr>
        <w:pStyle w:val="ConsPlusNormal"/>
        <w:ind w:firstLine="680"/>
        <w:jc w:val="both"/>
        <w:rPr>
          <w:sz w:val="20"/>
          <w:szCs w:val="20"/>
        </w:rPr>
      </w:pPr>
      <w:r w:rsidRPr="00CB314D">
        <w:rPr>
          <w:sz w:val="20"/>
          <w:szCs w:val="20"/>
        </w:rPr>
        <w:t>7.5. Гарантийные обязательства недействительны в следующих случаях:</w:t>
      </w:r>
    </w:p>
    <w:p w:rsidR="00C3424B" w:rsidRPr="00CB314D" w:rsidRDefault="00C3424B" w:rsidP="0048184F">
      <w:pPr>
        <w:pStyle w:val="ConsPlusNormal"/>
        <w:ind w:firstLine="680"/>
        <w:jc w:val="both"/>
        <w:rPr>
          <w:sz w:val="20"/>
          <w:szCs w:val="20"/>
        </w:rPr>
      </w:pPr>
      <w:r w:rsidRPr="00CB314D">
        <w:rPr>
          <w:sz w:val="20"/>
          <w:szCs w:val="20"/>
        </w:rPr>
        <w:t>- дефекты вызваны стихийными бедствиями (воздействие огня, наводнения, землетрясения и т.п.);</w:t>
      </w:r>
    </w:p>
    <w:p w:rsidR="00C3424B" w:rsidRPr="00CB314D" w:rsidRDefault="00C3424B" w:rsidP="0048184F">
      <w:pPr>
        <w:pStyle w:val="ConsPlusNormal"/>
        <w:ind w:firstLine="680"/>
        <w:jc w:val="both"/>
        <w:rPr>
          <w:sz w:val="20"/>
          <w:szCs w:val="20"/>
        </w:rPr>
      </w:pPr>
      <w:r w:rsidRPr="00CB314D">
        <w:rPr>
          <w:sz w:val="20"/>
          <w:szCs w:val="20"/>
        </w:rPr>
        <w:t xml:space="preserve">- механические повреждения (царапины, </w:t>
      </w:r>
      <w:r w:rsidR="00437094" w:rsidRPr="00CB314D">
        <w:rPr>
          <w:sz w:val="20"/>
          <w:szCs w:val="20"/>
        </w:rPr>
        <w:t>вмятины, разбитое стекло и т.д.);</w:t>
      </w:r>
    </w:p>
    <w:p w:rsidR="00437094" w:rsidRPr="00CB314D" w:rsidRDefault="00437094" w:rsidP="0048184F">
      <w:pPr>
        <w:pStyle w:val="ConsPlusNormal"/>
        <w:ind w:firstLine="680"/>
        <w:jc w:val="both"/>
        <w:rPr>
          <w:sz w:val="20"/>
          <w:szCs w:val="20"/>
        </w:rPr>
      </w:pPr>
      <w:r w:rsidRPr="00CB314D">
        <w:rPr>
          <w:sz w:val="20"/>
          <w:szCs w:val="20"/>
        </w:rPr>
        <w:t>- нарушение правил эксплуатации;</w:t>
      </w:r>
    </w:p>
    <w:p w:rsidR="00437094" w:rsidRPr="00CB314D" w:rsidRDefault="00437094" w:rsidP="0048184F">
      <w:pPr>
        <w:pStyle w:val="ConsPlusNormal"/>
        <w:ind w:firstLine="680"/>
        <w:jc w:val="both"/>
        <w:rPr>
          <w:sz w:val="20"/>
          <w:szCs w:val="20"/>
        </w:rPr>
      </w:pPr>
      <w:r w:rsidRPr="00CB314D">
        <w:rPr>
          <w:sz w:val="20"/>
          <w:szCs w:val="20"/>
        </w:rPr>
        <w:t>- попытки самостоятельного ремонта, следы постороннего вмешательства;</w:t>
      </w:r>
    </w:p>
    <w:p w:rsidR="00437094" w:rsidRPr="00CB314D" w:rsidRDefault="00437094" w:rsidP="0048184F">
      <w:pPr>
        <w:pStyle w:val="ConsPlusNormal"/>
        <w:ind w:firstLine="680"/>
        <w:jc w:val="both"/>
        <w:rPr>
          <w:sz w:val="20"/>
          <w:szCs w:val="20"/>
        </w:rPr>
      </w:pPr>
      <w:r w:rsidRPr="00CB314D">
        <w:rPr>
          <w:sz w:val="20"/>
          <w:szCs w:val="20"/>
        </w:rPr>
        <w:t>- несоблюдение полностью или частично Инструкции по эксплуатации Объекта долевого строительства;</w:t>
      </w:r>
    </w:p>
    <w:p w:rsidR="00437094" w:rsidRPr="00CB314D" w:rsidRDefault="00437094" w:rsidP="0048184F">
      <w:pPr>
        <w:pStyle w:val="ConsPlusNormal"/>
        <w:ind w:firstLine="680"/>
        <w:jc w:val="both"/>
        <w:rPr>
          <w:sz w:val="20"/>
          <w:szCs w:val="20"/>
        </w:rPr>
      </w:pPr>
      <w:r w:rsidRPr="00CB314D">
        <w:rPr>
          <w:sz w:val="20"/>
          <w:szCs w:val="20"/>
        </w:rPr>
        <w:t xml:space="preserve">- изменения параметров инженерных систем (диаметра и/или схемы прокладки труб, кранов, конструкции вентиляции, радиаторов отопления, монтаж «теплых полов», монтаж дополнительных радиаторов, </w:t>
      </w:r>
      <w:proofErr w:type="spellStart"/>
      <w:r w:rsidRPr="00CB314D">
        <w:rPr>
          <w:sz w:val="20"/>
          <w:szCs w:val="20"/>
        </w:rPr>
        <w:t>полотенцесушителей</w:t>
      </w:r>
      <w:proofErr w:type="spellEnd"/>
      <w:r w:rsidRPr="00CB314D">
        <w:rPr>
          <w:sz w:val="20"/>
          <w:szCs w:val="20"/>
        </w:rPr>
        <w:t xml:space="preserve"> и т.п., их перенос и размещение в иных местах, не в соответствии с проектной документацией);</w:t>
      </w:r>
    </w:p>
    <w:p w:rsidR="00437094" w:rsidRPr="00CB314D" w:rsidRDefault="00437094" w:rsidP="0048184F">
      <w:pPr>
        <w:pStyle w:val="ConsPlusNormal"/>
        <w:ind w:firstLine="680"/>
        <w:jc w:val="both"/>
        <w:rPr>
          <w:sz w:val="20"/>
          <w:szCs w:val="20"/>
        </w:rPr>
      </w:pPr>
      <w:r w:rsidRPr="00CB314D">
        <w:rPr>
          <w:sz w:val="20"/>
          <w:szCs w:val="20"/>
        </w:rPr>
        <w:t>- замены электропроводки;</w:t>
      </w:r>
    </w:p>
    <w:p w:rsidR="00437094" w:rsidRPr="00CB314D" w:rsidRDefault="00437094" w:rsidP="0048184F">
      <w:pPr>
        <w:pStyle w:val="ConsPlusNormal"/>
        <w:ind w:firstLine="680"/>
        <w:jc w:val="both"/>
        <w:rPr>
          <w:sz w:val="20"/>
          <w:szCs w:val="20"/>
        </w:rPr>
      </w:pPr>
      <w:r w:rsidRPr="00CB314D">
        <w:rPr>
          <w:sz w:val="20"/>
          <w:szCs w:val="20"/>
        </w:rPr>
        <w:t>- монтаж навесных потолков, утепление стен (стены) изнутри (полностью или частично);</w:t>
      </w:r>
    </w:p>
    <w:p w:rsidR="00437094" w:rsidRPr="00CB314D" w:rsidRDefault="00437094" w:rsidP="0048184F">
      <w:pPr>
        <w:pStyle w:val="ConsPlusNormal"/>
        <w:ind w:firstLine="680"/>
        <w:jc w:val="both"/>
        <w:rPr>
          <w:sz w:val="20"/>
          <w:szCs w:val="20"/>
        </w:rPr>
      </w:pPr>
      <w:r w:rsidRPr="00CB314D">
        <w:rPr>
          <w:sz w:val="20"/>
          <w:szCs w:val="20"/>
        </w:rPr>
        <w:t>- замена остекления (стеклопакета) полностью или в одном комнате (из-за возможного нарушения температурно-влажного режима);</w:t>
      </w:r>
    </w:p>
    <w:p w:rsidR="00437094" w:rsidRPr="00CB314D" w:rsidRDefault="00437094" w:rsidP="0048184F">
      <w:pPr>
        <w:pStyle w:val="ConsPlusNormal"/>
        <w:ind w:firstLine="680"/>
        <w:jc w:val="both"/>
        <w:rPr>
          <w:sz w:val="20"/>
          <w:szCs w:val="20"/>
        </w:rPr>
      </w:pPr>
      <w:r w:rsidRPr="00CB314D">
        <w:rPr>
          <w:sz w:val="20"/>
          <w:szCs w:val="20"/>
        </w:rPr>
        <w:t>- перепланировка квартиры, в том числе и узаконенная;</w:t>
      </w:r>
    </w:p>
    <w:p w:rsidR="00437094" w:rsidRPr="00CB314D" w:rsidRDefault="00437094" w:rsidP="0048184F">
      <w:pPr>
        <w:pStyle w:val="ConsPlusNormal"/>
        <w:ind w:firstLine="680"/>
        <w:jc w:val="both"/>
        <w:rPr>
          <w:sz w:val="20"/>
          <w:szCs w:val="20"/>
        </w:rPr>
      </w:pPr>
      <w:r w:rsidRPr="00CB314D">
        <w:rPr>
          <w:sz w:val="20"/>
          <w:szCs w:val="20"/>
        </w:rPr>
        <w:t>- иные вмешательства, могущие повлечь нарушение нормального функционирования Объекта долевого строительства по настоящем</w:t>
      </w:r>
      <w:r w:rsidR="005231A5" w:rsidRPr="00CB314D">
        <w:rPr>
          <w:sz w:val="20"/>
          <w:szCs w:val="20"/>
        </w:rPr>
        <w:t>у</w:t>
      </w:r>
      <w:r w:rsidRPr="00CB314D">
        <w:rPr>
          <w:sz w:val="20"/>
          <w:szCs w:val="20"/>
        </w:rPr>
        <w:t xml:space="preserve"> договору, иных частей Жилого дома.</w:t>
      </w:r>
    </w:p>
    <w:p w:rsidR="00C421BD" w:rsidRPr="00CB314D" w:rsidRDefault="00C421BD" w:rsidP="00F35562">
      <w:pPr>
        <w:tabs>
          <w:tab w:val="left" w:pos="851"/>
          <w:tab w:val="left" w:pos="1134"/>
        </w:tabs>
        <w:rPr>
          <w:b/>
        </w:rPr>
      </w:pPr>
    </w:p>
    <w:p w:rsidR="00390BE9" w:rsidRPr="00CB314D" w:rsidRDefault="00D02DD5" w:rsidP="00D02DD5">
      <w:pPr>
        <w:tabs>
          <w:tab w:val="left" w:pos="851"/>
          <w:tab w:val="left" w:pos="993"/>
          <w:tab w:val="left" w:pos="1134"/>
        </w:tabs>
        <w:ind w:left="426"/>
        <w:jc w:val="center"/>
        <w:rPr>
          <w:b/>
        </w:rPr>
      </w:pPr>
      <w:r w:rsidRPr="00CB314D">
        <w:rPr>
          <w:b/>
        </w:rPr>
        <w:t xml:space="preserve">8. </w:t>
      </w:r>
      <w:r w:rsidR="00162A94" w:rsidRPr="00CB314D">
        <w:rPr>
          <w:b/>
        </w:rPr>
        <w:t xml:space="preserve">УСТУПКА ПРАВА ТРЕБОВАНИЯ ПО </w:t>
      </w:r>
      <w:r w:rsidR="00AD0C68" w:rsidRPr="00CB314D">
        <w:rPr>
          <w:b/>
        </w:rPr>
        <w:t>ДОГОВОР</w:t>
      </w:r>
      <w:r w:rsidR="00162A94" w:rsidRPr="00CB314D">
        <w:rPr>
          <w:b/>
        </w:rPr>
        <w:t>У</w:t>
      </w:r>
    </w:p>
    <w:p w:rsidR="00BB24B1" w:rsidRPr="00CB314D" w:rsidRDefault="00D02DD5" w:rsidP="00D02DD5">
      <w:pPr>
        <w:pStyle w:val="a3"/>
        <w:tabs>
          <w:tab w:val="left" w:pos="851"/>
          <w:tab w:val="left" w:pos="993"/>
          <w:tab w:val="left" w:pos="1134"/>
        </w:tabs>
        <w:ind w:left="0" w:firstLine="680"/>
        <w:jc w:val="both"/>
      </w:pPr>
      <w:r w:rsidRPr="00CB314D">
        <w:t xml:space="preserve">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 </w:t>
      </w:r>
    </w:p>
    <w:p w:rsidR="00BB24B1" w:rsidRPr="00CB314D" w:rsidRDefault="00D02DD5" w:rsidP="00D02DD5">
      <w:pPr>
        <w:pStyle w:val="a3"/>
        <w:tabs>
          <w:tab w:val="left" w:pos="851"/>
          <w:tab w:val="left" w:pos="993"/>
          <w:tab w:val="left" w:pos="1134"/>
        </w:tabs>
        <w:ind w:left="0" w:firstLine="680"/>
        <w:jc w:val="both"/>
      </w:pPr>
      <w:r w:rsidRPr="00CB314D">
        <w:t xml:space="preserve">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 </w:t>
      </w:r>
    </w:p>
    <w:p w:rsidR="00BB24B1" w:rsidRPr="00CB314D" w:rsidRDefault="00D02DD5" w:rsidP="00D02DD5">
      <w:pPr>
        <w:pStyle w:val="a3"/>
        <w:tabs>
          <w:tab w:val="left" w:pos="851"/>
          <w:tab w:val="left" w:pos="993"/>
          <w:tab w:val="left" w:pos="1134"/>
        </w:tabs>
        <w:ind w:left="0" w:firstLine="680"/>
        <w:jc w:val="both"/>
      </w:pPr>
      <w:r w:rsidRPr="00CB314D">
        <w:t xml:space="preserve">8.3. Уступка прав требований по настоящему договору подлежит государственной регистрации в органах, осуществляющих </w:t>
      </w:r>
      <w:proofErr w:type="gramStart"/>
      <w:r w:rsidRPr="00CB314D">
        <w:t>государственную</w:t>
      </w:r>
      <w:proofErr w:type="gramEnd"/>
      <w:r w:rsidRPr="00CB314D">
        <w:t xml:space="preserve">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 </w:t>
      </w:r>
    </w:p>
    <w:p w:rsidR="00BB24B1" w:rsidRPr="00CB314D" w:rsidRDefault="00D02DD5" w:rsidP="00BB24B1">
      <w:pPr>
        <w:pStyle w:val="a3"/>
        <w:tabs>
          <w:tab w:val="left" w:pos="851"/>
          <w:tab w:val="left" w:pos="993"/>
          <w:tab w:val="left" w:pos="1134"/>
        </w:tabs>
        <w:ind w:left="0" w:firstLine="680"/>
        <w:jc w:val="both"/>
      </w:pPr>
      <w:r w:rsidRPr="00CB314D">
        <w:t xml:space="preserve">8.4. Участник долевого строительства обязан в трехдневный срок с момента </w:t>
      </w:r>
      <w:proofErr w:type="gramStart"/>
      <w:r w:rsidRPr="00CB314D">
        <w:t>регистрации договора уступки права требования</w:t>
      </w:r>
      <w:proofErr w:type="gramEnd"/>
      <w:r w:rsidRPr="00CB314D">
        <w:t xml:space="preserve"> в Управлении Федеральной службы государственной регистрации, кадастра и картографии по Алтайскому краю предоставить </w:t>
      </w:r>
      <w:r w:rsidR="00BB24B1" w:rsidRPr="00CB314D">
        <w:t>Застройщику</w:t>
      </w:r>
      <w:r w:rsidRPr="00CB314D">
        <w:t xml:space="preserve"> оригинал договора уступки прав требования.</w:t>
      </w:r>
    </w:p>
    <w:p w:rsidR="00BB24B1" w:rsidRPr="00CB314D" w:rsidRDefault="00BB24B1" w:rsidP="00BB24B1">
      <w:pPr>
        <w:pStyle w:val="a3"/>
        <w:tabs>
          <w:tab w:val="left" w:pos="851"/>
          <w:tab w:val="left" w:pos="993"/>
          <w:tab w:val="left" w:pos="1134"/>
        </w:tabs>
        <w:ind w:left="0" w:firstLine="680"/>
        <w:jc w:val="both"/>
      </w:pPr>
    </w:p>
    <w:p w:rsidR="00BB24B1" w:rsidRPr="00CB314D" w:rsidRDefault="00BB24B1" w:rsidP="00BB24B1">
      <w:pPr>
        <w:tabs>
          <w:tab w:val="left" w:pos="851"/>
          <w:tab w:val="left" w:pos="993"/>
          <w:tab w:val="left" w:pos="1134"/>
        </w:tabs>
        <w:jc w:val="center"/>
        <w:rPr>
          <w:b/>
        </w:rPr>
      </w:pPr>
      <w:r w:rsidRPr="00CB314D">
        <w:rPr>
          <w:b/>
        </w:rPr>
        <w:t xml:space="preserve">9. ФОРС-МАЖОРНЫЕ ОБСТОЯТЕЛЬСТВА </w:t>
      </w:r>
    </w:p>
    <w:p w:rsidR="00BB24B1" w:rsidRPr="00CB314D" w:rsidRDefault="00BB24B1" w:rsidP="00BB24B1">
      <w:pPr>
        <w:tabs>
          <w:tab w:val="left" w:pos="851"/>
          <w:tab w:val="left" w:pos="993"/>
          <w:tab w:val="left" w:pos="1134"/>
        </w:tabs>
        <w:jc w:val="both"/>
      </w:pPr>
      <w:r w:rsidRPr="00CB314D">
        <w:tab/>
        <w:t xml:space="preserve">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 </w:t>
      </w:r>
    </w:p>
    <w:p w:rsidR="00BB24B1" w:rsidRPr="00CB314D" w:rsidRDefault="00BB24B1" w:rsidP="00BB24B1">
      <w:pPr>
        <w:tabs>
          <w:tab w:val="left" w:pos="851"/>
          <w:tab w:val="left" w:pos="993"/>
          <w:tab w:val="left" w:pos="1134"/>
        </w:tabs>
        <w:jc w:val="both"/>
      </w:pPr>
      <w:r w:rsidRPr="00CB314D">
        <w:tab/>
        <w:t xml:space="preserve">9.2. Наличие указанных обстоятельств должно подтверждаться документами, выданными соответствующими уполномоченными органами. </w:t>
      </w:r>
    </w:p>
    <w:p w:rsidR="00BB24B1" w:rsidRPr="00CB314D" w:rsidRDefault="00BB24B1" w:rsidP="00BB24B1">
      <w:pPr>
        <w:tabs>
          <w:tab w:val="left" w:pos="851"/>
          <w:tab w:val="left" w:pos="993"/>
          <w:tab w:val="left" w:pos="1134"/>
        </w:tabs>
        <w:jc w:val="both"/>
      </w:pPr>
      <w:r w:rsidRPr="00CB314D">
        <w:tab/>
        <w:t xml:space="preserve">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 </w:t>
      </w:r>
    </w:p>
    <w:p w:rsidR="00BB24B1" w:rsidRPr="00CB314D" w:rsidRDefault="00BB24B1" w:rsidP="00BB24B1">
      <w:pPr>
        <w:tabs>
          <w:tab w:val="left" w:pos="851"/>
          <w:tab w:val="left" w:pos="993"/>
          <w:tab w:val="left" w:pos="1134"/>
        </w:tabs>
        <w:jc w:val="both"/>
      </w:pPr>
    </w:p>
    <w:p w:rsidR="00F17F96" w:rsidRPr="00CB314D" w:rsidRDefault="00BB24B1" w:rsidP="00BB24B1">
      <w:pPr>
        <w:tabs>
          <w:tab w:val="left" w:pos="851"/>
          <w:tab w:val="left" w:pos="993"/>
          <w:tab w:val="left" w:pos="1134"/>
        </w:tabs>
        <w:ind w:left="426"/>
        <w:jc w:val="center"/>
        <w:rPr>
          <w:b/>
        </w:rPr>
      </w:pPr>
      <w:r w:rsidRPr="00CB314D">
        <w:rPr>
          <w:b/>
        </w:rPr>
        <w:t xml:space="preserve">10. </w:t>
      </w:r>
      <w:r w:rsidR="00234EC0" w:rsidRPr="00CB314D">
        <w:rPr>
          <w:b/>
        </w:rPr>
        <w:t>ЗАКЛЮЧИТЕЛЬНЫЕ ПОЛОЖЕНИЯ</w:t>
      </w:r>
    </w:p>
    <w:p w:rsidR="00365039" w:rsidRPr="00CB314D" w:rsidRDefault="00A20197" w:rsidP="00935802">
      <w:pPr>
        <w:tabs>
          <w:tab w:val="left" w:pos="851"/>
          <w:tab w:val="left" w:pos="993"/>
          <w:tab w:val="left" w:pos="1134"/>
        </w:tabs>
        <w:ind w:firstLine="567"/>
        <w:jc w:val="both"/>
      </w:pPr>
      <w:r w:rsidRPr="00CB314D">
        <w:t>1</w:t>
      </w:r>
      <w:r w:rsidR="00BB24B1" w:rsidRPr="00CB314D">
        <w:t>0</w:t>
      </w:r>
      <w:r w:rsidRPr="00CB314D">
        <w:t xml:space="preserve">.1. </w:t>
      </w:r>
      <w:r w:rsidR="00365039" w:rsidRPr="00CB314D">
        <w:t xml:space="preserve">Настоящий </w:t>
      </w:r>
      <w:r w:rsidR="00AD0C68" w:rsidRPr="00CB314D">
        <w:t>Договор</w:t>
      </w:r>
      <w:r w:rsidR="00365039" w:rsidRPr="00CB314D">
        <w:t xml:space="preserve"> </w:t>
      </w:r>
      <w:r w:rsidR="00AB7ACC" w:rsidRPr="00CB314D">
        <w:t xml:space="preserve">и </w:t>
      </w:r>
      <w:r w:rsidR="00897E66" w:rsidRPr="00CB314D">
        <w:t>П</w:t>
      </w:r>
      <w:r w:rsidR="00D10E55" w:rsidRPr="00CB314D">
        <w:t>риложени</w:t>
      </w:r>
      <w:r w:rsidR="00AB7ACC" w:rsidRPr="00CB314D">
        <w:t>е</w:t>
      </w:r>
      <w:r w:rsidR="00897E66" w:rsidRPr="00CB314D">
        <w:t xml:space="preserve"> №1</w:t>
      </w:r>
      <w:r w:rsidR="00AB7ACC" w:rsidRPr="00CB314D">
        <w:t>, являющееся неотъемлемой частью Договора,</w:t>
      </w:r>
      <w:r w:rsidR="00D10E55" w:rsidRPr="00CB314D">
        <w:t xml:space="preserve"> </w:t>
      </w:r>
      <w:r w:rsidR="00365039" w:rsidRPr="00CB314D">
        <w:t>вступает в силу с момента его государственной регистрации и действует</w:t>
      </w:r>
      <w:r w:rsidR="00897E66" w:rsidRPr="00CB314D">
        <w:t xml:space="preserve"> до момента полного исполнения С</w:t>
      </w:r>
      <w:r w:rsidR="00365039" w:rsidRPr="00CB314D">
        <w:t>торонами обязательств.</w:t>
      </w:r>
    </w:p>
    <w:p w:rsidR="00CD5C7B" w:rsidRPr="00CB314D" w:rsidRDefault="00A20197" w:rsidP="00935802">
      <w:pPr>
        <w:tabs>
          <w:tab w:val="left" w:pos="851"/>
          <w:tab w:val="left" w:pos="993"/>
          <w:tab w:val="left" w:pos="1134"/>
        </w:tabs>
        <w:ind w:firstLine="567"/>
        <w:jc w:val="both"/>
      </w:pPr>
      <w:r w:rsidRPr="00CB314D">
        <w:t>1</w:t>
      </w:r>
      <w:r w:rsidR="00BB24B1" w:rsidRPr="00CB314D">
        <w:t>0</w:t>
      </w:r>
      <w:r w:rsidRPr="00CB314D">
        <w:t xml:space="preserve">.2.  </w:t>
      </w:r>
      <w:r w:rsidR="00DF023C" w:rsidRPr="00CB314D">
        <w:t xml:space="preserve">Все изменения и </w:t>
      </w:r>
      <w:r w:rsidR="002D52F9" w:rsidRPr="00CB314D">
        <w:t xml:space="preserve">(или) </w:t>
      </w:r>
      <w:r w:rsidR="00DF023C" w:rsidRPr="00CB314D">
        <w:t xml:space="preserve">дополнения </w:t>
      </w:r>
      <w:r w:rsidR="00AD0C68" w:rsidRPr="00CB314D">
        <w:t>Договор</w:t>
      </w:r>
      <w:r w:rsidR="00DF023C" w:rsidRPr="00CB314D">
        <w:t xml:space="preserve">а оформляются </w:t>
      </w:r>
      <w:r w:rsidR="00EF6B27" w:rsidRPr="00CB314D">
        <w:t xml:space="preserve">в письменной форме, подлежат государственной регистрации и являются неотъемлемой частью настоящего </w:t>
      </w:r>
      <w:r w:rsidR="00AD0C68" w:rsidRPr="00CB314D">
        <w:t>Договор</w:t>
      </w:r>
      <w:r w:rsidR="00EF6B27" w:rsidRPr="00CB314D">
        <w:t>а.</w:t>
      </w:r>
    </w:p>
    <w:p w:rsidR="008D46EC" w:rsidRPr="00CB314D" w:rsidRDefault="00A20197" w:rsidP="00935802">
      <w:pPr>
        <w:tabs>
          <w:tab w:val="left" w:pos="851"/>
          <w:tab w:val="left" w:pos="993"/>
          <w:tab w:val="left" w:pos="1134"/>
        </w:tabs>
        <w:ind w:firstLine="567"/>
        <w:jc w:val="both"/>
      </w:pPr>
      <w:r w:rsidRPr="00CB314D">
        <w:t>1</w:t>
      </w:r>
      <w:r w:rsidR="00BB24B1" w:rsidRPr="00CB314D">
        <w:t>0</w:t>
      </w:r>
      <w:r w:rsidRPr="00CB314D">
        <w:t xml:space="preserve">.3. </w:t>
      </w:r>
      <w:r w:rsidR="0006673D" w:rsidRPr="00CB314D">
        <w:t>Если иное не установлено в Договоре, все уведомления, извещения, предусмотренные Договором, в том числе о расторжении (отказе от исполнения),  являются надлежащими, если они совершены в письменном виде и доставлены до получателя по факсу с подтверждением получения, курьером или заказным отправлением по адресам, указанным в разделе 12 Договора.</w:t>
      </w:r>
    </w:p>
    <w:p w:rsidR="00CD5C7B" w:rsidRPr="00CB314D" w:rsidRDefault="00A20197" w:rsidP="00935802">
      <w:pPr>
        <w:tabs>
          <w:tab w:val="left" w:pos="851"/>
          <w:tab w:val="left" w:pos="993"/>
          <w:tab w:val="left" w:pos="1134"/>
        </w:tabs>
        <w:ind w:firstLine="567"/>
        <w:jc w:val="both"/>
      </w:pPr>
      <w:r w:rsidRPr="00CB314D">
        <w:t>1</w:t>
      </w:r>
      <w:r w:rsidR="00BB24B1" w:rsidRPr="00CB314D">
        <w:t>0</w:t>
      </w:r>
      <w:r w:rsidRPr="00CB314D">
        <w:t xml:space="preserve">.4. </w:t>
      </w:r>
      <w:r w:rsidR="00BD4C2E" w:rsidRPr="00CB314D">
        <w:t>По всем, не урегул</w:t>
      </w:r>
      <w:r w:rsidR="00D34EFF" w:rsidRPr="00CB314D">
        <w:t>и</w:t>
      </w:r>
      <w:r w:rsidR="00BD4C2E" w:rsidRPr="00CB314D">
        <w:t xml:space="preserve">рованным </w:t>
      </w:r>
      <w:r w:rsidR="00AD0C68" w:rsidRPr="00CB314D">
        <w:t>Договор</w:t>
      </w:r>
      <w:r w:rsidR="00BD4C2E" w:rsidRPr="00CB314D">
        <w:t xml:space="preserve">ом вопросам, Стороны руководствуются действующим законодательством </w:t>
      </w:r>
      <w:r w:rsidR="00C443E8" w:rsidRPr="00CB314D">
        <w:t>РФ</w:t>
      </w:r>
      <w:r w:rsidR="00D34EFF" w:rsidRPr="00CB314D">
        <w:t xml:space="preserve">. </w:t>
      </w:r>
    </w:p>
    <w:p w:rsidR="005231A5" w:rsidRPr="00CB314D" w:rsidRDefault="00A20197" w:rsidP="005231A5">
      <w:pPr>
        <w:tabs>
          <w:tab w:val="left" w:pos="851"/>
          <w:tab w:val="left" w:pos="993"/>
          <w:tab w:val="left" w:pos="1134"/>
        </w:tabs>
        <w:ind w:left="142" w:firstLine="425"/>
        <w:jc w:val="both"/>
      </w:pPr>
      <w:r w:rsidRPr="00CB314D">
        <w:t>1</w:t>
      </w:r>
      <w:r w:rsidR="00BB24B1" w:rsidRPr="00CB314D">
        <w:t>0</w:t>
      </w:r>
      <w:r w:rsidR="005231A5" w:rsidRPr="00CB314D">
        <w:t xml:space="preserve">.5. </w:t>
      </w:r>
      <w:proofErr w:type="gramStart"/>
      <w:r w:rsidR="005231A5" w:rsidRPr="00CB314D">
        <w:t>До подписания настоящего договора, после ознакомления в полном объеме с проектной декларацией, всеми документами в ней упомянутыми, в том числе с проектной и иной документацией, всеми условиями настоящего договора без исключения, Участник долевого строительства</w:t>
      </w:r>
      <w:r w:rsidR="00C458B0" w:rsidRPr="00CB314D">
        <w:t xml:space="preserve"> подтверждает и соглашается, что </w:t>
      </w:r>
      <w:r w:rsidR="00C458B0" w:rsidRPr="00CB314D">
        <w:lastRenderedPageBreak/>
        <w:t>ознакомлен со всеми перечисленными документами, содержание которых ему понятны и должным образом разъяснены Застройщиком.</w:t>
      </w:r>
      <w:proofErr w:type="gramEnd"/>
    </w:p>
    <w:p w:rsidR="00C458B0" w:rsidRPr="00CB314D" w:rsidRDefault="00C458B0" w:rsidP="005231A5">
      <w:pPr>
        <w:tabs>
          <w:tab w:val="left" w:pos="851"/>
          <w:tab w:val="left" w:pos="993"/>
          <w:tab w:val="left" w:pos="1134"/>
        </w:tabs>
        <w:ind w:left="142" w:firstLine="425"/>
        <w:jc w:val="both"/>
      </w:pPr>
      <w:r w:rsidRPr="00CB314D">
        <w:t xml:space="preserve">До подписания настоящего договора Участнику долевого строительства, как </w:t>
      </w:r>
      <w:proofErr w:type="gramStart"/>
      <w:r w:rsidRPr="00CB314D">
        <w:t>более экономически</w:t>
      </w:r>
      <w:proofErr w:type="gramEnd"/>
      <w:r w:rsidRPr="00CB314D">
        <w:t xml:space="preserve"> слабой стороне договора, разъяснено право предлагать поправки/изменения к его тексту </w:t>
      </w:r>
      <w:r w:rsidR="00123B87" w:rsidRPr="00CB314D">
        <w:t>и условиям настоящего договора. На момент подписания настоящего договора поправок/изменений не поступило, что удостоверяется его подписью на настоящем договоре.</w:t>
      </w:r>
    </w:p>
    <w:p w:rsidR="001F1306" w:rsidRPr="00CB314D" w:rsidRDefault="00A20197" w:rsidP="00BB24B1">
      <w:pPr>
        <w:tabs>
          <w:tab w:val="left" w:pos="851"/>
          <w:tab w:val="left" w:pos="993"/>
          <w:tab w:val="left" w:pos="1134"/>
        </w:tabs>
        <w:ind w:left="142" w:firstLine="425"/>
        <w:jc w:val="both"/>
      </w:pPr>
      <w:r w:rsidRPr="00CB314D">
        <w:t>1</w:t>
      </w:r>
      <w:r w:rsidR="00BB24B1" w:rsidRPr="00CB314D">
        <w:t>0</w:t>
      </w:r>
      <w:r w:rsidRPr="00CB314D">
        <w:t xml:space="preserve">.6. </w:t>
      </w:r>
      <w:r w:rsidR="007D5EB5" w:rsidRPr="00CB314D">
        <w:t xml:space="preserve">Споры, возникшие между Сторонами, по которым Сторонами не достигнуто согласие в досудебном порядке передаются на разрешение в суд по </w:t>
      </w:r>
      <w:r w:rsidRPr="00CB314D">
        <w:t>месту нахождения Застройщика</w:t>
      </w:r>
      <w:r w:rsidR="007D5EB5" w:rsidRPr="00CB314D">
        <w:t>.</w:t>
      </w:r>
      <w:r w:rsidR="00304ED1" w:rsidRPr="00CB314D">
        <w:t xml:space="preserve"> Претензионный порядок является обязательным.</w:t>
      </w:r>
      <w:r w:rsidR="00376B4D" w:rsidRPr="00CB314D">
        <w:t xml:space="preserve"> Срок рассмотрения претензии устанавливается в течение </w:t>
      </w:r>
      <w:r w:rsidR="000116F8" w:rsidRPr="00CB314D">
        <w:t>14</w:t>
      </w:r>
      <w:r w:rsidR="00376B4D" w:rsidRPr="00CB314D">
        <w:t xml:space="preserve"> (</w:t>
      </w:r>
      <w:r w:rsidR="000116F8" w:rsidRPr="00CB314D">
        <w:t>четырнадцать)</w:t>
      </w:r>
      <w:r w:rsidR="00376B4D" w:rsidRPr="00CB314D">
        <w:t xml:space="preserve"> календарных дней </w:t>
      </w:r>
      <w:proofErr w:type="gramStart"/>
      <w:r w:rsidR="00376B4D" w:rsidRPr="00CB314D">
        <w:t>с даты получения</w:t>
      </w:r>
      <w:proofErr w:type="gramEnd"/>
      <w:r w:rsidR="00376B4D" w:rsidRPr="00CB314D">
        <w:t xml:space="preserve"> претензии. </w:t>
      </w:r>
    </w:p>
    <w:p w:rsidR="00BB24B1" w:rsidRPr="00CB314D" w:rsidRDefault="00BB24B1" w:rsidP="00BB24B1">
      <w:pPr>
        <w:tabs>
          <w:tab w:val="left" w:pos="851"/>
          <w:tab w:val="left" w:pos="993"/>
          <w:tab w:val="left" w:pos="1134"/>
        </w:tabs>
        <w:ind w:left="142" w:firstLine="425"/>
        <w:jc w:val="both"/>
      </w:pPr>
      <w:r w:rsidRPr="00CB314D">
        <w:t>10</w:t>
      </w:r>
      <w:r w:rsidR="00A20197" w:rsidRPr="00CB314D">
        <w:t xml:space="preserve">.7. </w:t>
      </w:r>
      <w:r w:rsidRPr="00CB314D">
        <w:t>Участник долевого строительства:</w:t>
      </w:r>
    </w:p>
    <w:p w:rsidR="00BB24B1" w:rsidRPr="00CB314D" w:rsidRDefault="00BB24B1" w:rsidP="00BB24B1">
      <w:pPr>
        <w:tabs>
          <w:tab w:val="left" w:pos="851"/>
          <w:tab w:val="left" w:pos="993"/>
          <w:tab w:val="left" w:pos="1134"/>
        </w:tabs>
        <w:ind w:left="142" w:firstLine="425"/>
        <w:jc w:val="both"/>
        <w:rPr>
          <w:color w:val="000000" w:themeColor="text1"/>
        </w:rPr>
      </w:pPr>
      <w:r w:rsidRPr="00CB314D">
        <w:tab/>
      </w:r>
      <w:r w:rsidRPr="00CB314D">
        <w:rPr>
          <w:b/>
        </w:rPr>
        <w:t>________________</w:t>
      </w:r>
      <w:r w:rsidRPr="00CB314D">
        <w:t xml:space="preserve"> дает свое письменное согласие ООО</w:t>
      </w:r>
      <w:r w:rsidR="008469D3">
        <w:t xml:space="preserve"> СЗ</w:t>
      </w:r>
      <w:r w:rsidRPr="00CB314D">
        <w:t xml:space="preserve"> ИСК «Строительный камень» (656922, Алтайский край, город Барнаул, улица Попова, дом 258в офис 28), дале</w:t>
      </w:r>
      <w:r w:rsidRPr="00CB314D">
        <w:rPr>
          <w:color w:val="000000" w:themeColor="text1"/>
        </w:rPr>
        <w:t>е – Оператор, на обработку ее персональных данных в целях исполнения настоящего договора.</w:t>
      </w:r>
    </w:p>
    <w:p w:rsidR="00BB24B1" w:rsidRPr="00CB314D" w:rsidRDefault="00BB24B1" w:rsidP="00BB24B1">
      <w:pPr>
        <w:tabs>
          <w:tab w:val="left" w:pos="851"/>
          <w:tab w:val="left" w:pos="993"/>
          <w:tab w:val="left" w:pos="1134"/>
        </w:tabs>
        <w:ind w:left="142" w:firstLine="425"/>
        <w:jc w:val="both"/>
        <w:rPr>
          <w:color w:val="000000" w:themeColor="text1"/>
        </w:rPr>
      </w:pPr>
      <w:r w:rsidRPr="00CB314D">
        <w:rPr>
          <w:color w:val="000000" w:themeColor="text1"/>
        </w:rPr>
        <w:tab/>
        <w:t>Перечень принадлежащих мне персональных данных, передаваемых Оператору для обработки:</w:t>
      </w:r>
    </w:p>
    <w:p w:rsidR="00BB24B1" w:rsidRPr="00CB314D" w:rsidRDefault="00BB24B1" w:rsidP="00BB24B1">
      <w:pPr>
        <w:shd w:val="clear" w:color="auto" w:fill="FFFFFF"/>
        <w:tabs>
          <w:tab w:val="left" w:pos="851"/>
          <w:tab w:val="left" w:pos="1134"/>
          <w:tab w:val="left" w:leader="underscore" w:pos="4733"/>
        </w:tabs>
        <w:ind w:left="142" w:firstLine="425"/>
        <w:jc w:val="both"/>
      </w:pPr>
      <w:r w:rsidRPr="00CB314D">
        <w:rPr>
          <w:color w:val="000000" w:themeColor="text1"/>
        </w:rPr>
        <w:t xml:space="preserve">Гражданин </w:t>
      </w:r>
      <w:r w:rsidRPr="00CB314D">
        <w:rPr>
          <w:b/>
        </w:rPr>
        <w:t>____________</w:t>
      </w:r>
      <w:r w:rsidRPr="00CB314D">
        <w:t>,   ________________   года рождения, паспорт  серия номер выдан кем и дата, код подразделения, регистрации по адресу: __________________,</w:t>
      </w:r>
    </w:p>
    <w:p w:rsidR="00BB24B1" w:rsidRPr="00CB314D" w:rsidRDefault="00BB24B1" w:rsidP="00BB24B1">
      <w:pPr>
        <w:tabs>
          <w:tab w:val="left" w:pos="851"/>
          <w:tab w:val="left" w:pos="993"/>
          <w:tab w:val="left" w:pos="1134"/>
        </w:tabs>
        <w:ind w:left="142" w:firstLine="425"/>
        <w:jc w:val="both"/>
        <w:rPr>
          <w:color w:val="000000" w:themeColor="text1"/>
        </w:rPr>
      </w:pPr>
      <w:r w:rsidRPr="00CB314D">
        <w:rPr>
          <w:color w:val="000000" w:themeColor="text1"/>
        </w:rPr>
        <w:t>Семейное положение: ___________________</w:t>
      </w:r>
    </w:p>
    <w:p w:rsidR="00BB24B1" w:rsidRPr="00CB314D" w:rsidRDefault="00BB24B1" w:rsidP="00BB24B1">
      <w:pPr>
        <w:tabs>
          <w:tab w:val="left" w:pos="851"/>
          <w:tab w:val="left" w:pos="993"/>
          <w:tab w:val="left" w:pos="1134"/>
        </w:tabs>
        <w:ind w:left="142" w:firstLine="425"/>
        <w:jc w:val="both"/>
        <w:rPr>
          <w:color w:val="000000" w:themeColor="text1"/>
        </w:rPr>
      </w:pPr>
      <w:r w:rsidRPr="00CB314D">
        <w:rPr>
          <w:color w:val="000000" w:themeColor="text1"/>
        </w:rPr>
        <w:t>Номер телефона: ____________________________________________.</w:t>
      </w:r>
    </w:p>
    <w:p w:rsidR="00BB24B1" w:rsidRPr="00CB314D" w:rsidRDefault="00BB24B1" w:rsidP="00BB24B1">
      <w:pPr>
        <w:tabs>
          <w:tab w:val="left" w:pos="851"/>
          <w:tab w:val="left" w:pos="993"/>
          <w:tab w:val="left" w:pos="1134"/>
        </w:tabs>
        <w:ind w:left="142" w:firstLine="425"/>
        <w:jc w:val="both"/>
        <w:rPr>
          <w:color w:val="000000" w:themeColor="text1"/>
        </w:rPr>
      </w:pPr>
      <w:r w:rsidRPr="00CB314D">
        <w:rPr>
          <w:color w:val="000000" w:themeColor="text1"/>
        </w:rPr>
        <w:t>Целью обработки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BB24B1" w:rsidRPr="00CB314D" w:rsidRDefault="00BB24B1" w:rsidP="00BB24B1">
      <w:pPr>
        <w:tabs>
          <w:tab w:val="left" w:pos="851"/>
          <w:tab w:val="left" w:pos="993"/>
          <w:tab w:val="left" w:pos="1134"/>
        </w:tabs>
        <w:ind w:left="142" w:firstLine="425"/>
        <w:jc w:val="both"/>
        <w:rPr>
          <w:color w:val="000000" w:themeColor="text1"/>
        </w:rPr>
      </w:pPr>
      <w:r w:rsidRPr="00CB314D">
        <w:rPr>
          <w:color w:val="000000" w:themeColor="text1"/>
        </w:rPr>
        <w:t>Я уведомлен и понимаю, что:</w:t>
      </w:r>
    </w:p>
    <w:p w:rsidR="00BB24B1" w:rsidRPr="00CB314D" w:rsidRDefault="00BB24B1" w:rsidP="00BB24B1">
      <w:pPr>
        <w:tabs>
          <w:tab w:val="left" w:pos="851"/>
          <w:tab w:val="left" w:pos="993"/>
          <w:tab w:val="left" w:pos="1134"/>
        </w:tabs>
        <w:ind w:left="142" w:firstLine="425"/>
        <w:jc w:val="both"/>
        <w:rPr>
          <w:color w:val="000000" w:themeColor="text1"/>
        </w:rPr>
      </w:pPr>
      <w:r w:rsidRPr="00CB314D">
        <w:rPr>
          <w:color w:val="000000" w:themeColor="text1"/>
        </w:rPr>
        <w:t>- под персональными данными подразумевается информация, имеющая ко мне отношение как к субъекту персональных данных, в том числе мои фамилия, имя, отчество, место и дата рождения, адрес проживания, семейный статус, информация о наличии имущества, образование, доходы и любая другая информация;</w:t>
      </w:r>
    </w:p>
    <w:p w:rsidR="00BB24B1" w:rsidRPr="00CB314D" w:rsidRDefault="00BB24B1" w:rsidP="00BB24B1">
      <w:pPr>
        <w:tabs>
          <w:tab w:val="left" w:pos="851"/>
          <w:tab w:val="left" w:pos="993"/>
          <w:tab w:val="left" w:pos="1134"/>
        </w:tabs>
        <w:ind w:left="142" w:firstLine="425"/>
        <w:jc w:val="both"/>
        <w:rPr>
          <w:color w:val="000000" w:themeColor="text1"/>
        </w:rPr>
      </w:pPr>
      <w:r w:rsidRPr="00CB314D">
        <w:rPr>
          <w:color w:val="000000" w:themeColor="text1"/>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w:t>
      </w:r>
      <w:proofErr w:type="gramStart"/>
      <w:r w:rsidRPr="00CB314D">
        <w:rPr>
          <w:color w:val="000000" w:themeColor="text1"/>
        </w:rPr>
        <w:t>но</w:t>
      </w:r>
      <w:proofErr w:type="gramEnd"/>
      <w:r w:rsidRPr="00CB314D">
        <w:rPr>
          <w:color w:val="000000" w:themeColor="text1"/>
        </w:rPr>
        <w:t xml:space="preserve"> не ограничиваясь, передача моих персональных данных Застройщику, органу, осуществляющему техническую инвентаризацию, Управлению Федеральной службы государственной регистрации, кадастра и картографии, Управляющей компании (Товариществу собственников недвижимости), обезличивание, блокирование, уничтожение и любые  действия (операции) с персональными данными.</w:t>
      </w:r>
    </w:p>
    <w:p w:rsidR="00BB24B1" w:rsidRPr="00CB314D" w:rsidRDefault="00BB24B1" w:rsidP="00BB24B1">
      <w:pPr>
        <w:tabs>
          <w:tab w:val="left" w:pos="851"/>
          <w:tab w:val="left" w:pos="993"/>
          <w:tab w:val="left" w:pos="1134"/>
        </w:tabs>
        <w:ind w:left="142" w:firstLine="425"/>
        <w:jc w:val="both"/>
        <w:rPr>
          <w:color w:val="000000" w:themeColor="text1"/>
        </w:rPr>
      </w:pPr>
      <w:r w:rsidRPr="00CB314D">
        <w:rPr>
          <w:color w:val="000000" w:themeColor="text1"/>
        </w:rPr>
        <w:t>Настоящее согласие не устанавливает предельных сроков обработки данных.</w:t>
      </w:r>
    </w:p>
    <w:p w:rsidR="00BB24B1" w:rsidRPr="00CB314D" w:rsidRDefault="00BB24B1" w:rsidP="00BB24B1">
      <w:pPr>
        <w:tabs>
          <w:tab w:val="left" w:pos="851"/>
          <w:tab w:val="left" w:pos="993"/>
          <w:tab w:val="left" w:pos="1134"/>
        </w:tabs>
        <w:ind w:left="142" w:firstLine="425"/>
        <w:jc w:val="both"/>
      </w:pPr>
      <w:r w:rsidRPr="00CB314D">
        <w:t>Я могу в любое время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BB24B1" w:rsidRPr="00CB314D" w:rsidRDefault="00BB24B1" w:rsidP="00BB24B1">
      <w:pPr>
        <w:tabs>
          <w:tab w:val="left" w:pos="851"/>
          <w:tab w:val="left" w:pos="993"/>
          <w:tab w:val="left" w:pos="1134"/>
        </w:tabs>
        <w:ind w:left="142" w:firstLine="425"/>
        <w:jc w:val="both"/>
      </w:pPr>
      <w:r w:rsidRPr="00CB314D">
        <w:t>Обработка моих персональных данных (за исключением хранения) должна быть прекращена по достижении цели обработки и прекращения обязательств по заключенным договорам и соглашениям.</w:t>
      </w:r>
    </w:p>
    <w:p w:rsidR="00BB24B1" w:rsidRPr="00CB314D" w:rsidRDefault="00BB24B1" w:rsidP="00BB24B1">
      <w:pPr>
        <w:tabs>
          <w:tab w:val="left" w:pos="851"/>
          <w:tab w:val="left" w:pos="993"/>
          <w:tab w:val="left" w:pos="1134"/>
        </w:tabs>
        <w:ind w:left="142" w:firstLine="425"/>
        <w:jc w:val="both"/>
      </w:pPr>
      <w:r w:rsidRPr="00CB314D">
        <w:t>________________________________________________________________________</w:t>
      </w:r>
    </w:p>
    <w:p w:rsidR="00BB24B1" w:rsidRPr="00CB314D" w:rsidRDefault="00BB24B1" w:rsidP="00BB24B1">
      <w:pPr>
        <w:tabs>
          <w:tab w:val="left" w:pos="851"/>
          <w:tab w:val="left" w:pos="993"/>
          <w:tab w:val="left" w:pos="1134"/>
        </w:tabs>
        <w:ind w:left="142" w:firstLine="425"/>
        <w:jc w:val="center"/>
      </w:pPr>
      <w:r w:rsidRPr="00CB314D">
        <w:t>(Ф.И.О. полностью, подпись)</w:t>
      </w:r>
    </w:p>
    <w:p w:rsidR="00B26F1A" w:rsidRPr="00CB314D" w:rsidRDefault="00A20197" w:rsidP="00BB24B1">
      <w:pPr>
        <w:tabs>
          <w:tab w:val="left" w:pos="851"/>
          <w:tab w:val="left" w:pos="993"/>
          <w:tab w:val="left" w:pos="1134"/>
        </w:tabs>
        <w:ind w:left="142" w:firstLine="425"/>
        <w:jc w:val="both"/>
      </w:pPr>
      <w:r w:rsidRPr="00CB314D">
        <w:t>1</w:t>
      </w:r>
      <w:r w:rsidR="00BB24B1" w:rsidRPr="00CB314D">
        <w:t>0</w:t>
      </w:r>
      <w:r w:rsidRPr="00CB314D">
        <w:t xml:space="preserve">.8. </w:t>
      </w:r>
      <w:proofErr w:type="gramStart"/>
      <w:r w:rsidR="00B26F1A" w:rsidRPr="00CB314D">
        <w:t xml:space="preserve">Подписывая настоящий Договор, Участник долевого строительства выражает своё согласие на получение от Застройщика и/или привлеченных им лиц информации, как в период действия настоящего Договора, так и по истечении его действия, об акциях, скидках, новых услугах и предложениях, путем информирования Участника долевого строительства через </w:t>
      </w:r>
      <w:proofErr w:type="spellStart"/>
      <w:r w:rsidR="00B26F1A" w:rsidRPr="00CB314D">
        <w:t>смс-сообщения</w:t>
      </w:r>
      <w:proofErr w:type="spellEnd"/>
      <w:r w:rsidR="00B26F1A" w:rsidRPr="00CB314D">
        <w:t>, электронную почту, телефонную связь и почтовые сообщения, а также опросы и анкетирование Участника долевого строительства</w:t>
      </w:r>
      <w:r w:rsidR="005231A5" w:rsidRPr="00CB314D">
        <w:t>.</w:t>
      </w:r>
      <w:proofErr w:type="gramEnd"/>
    </w:p>
    <w:p w:rsidR="005231A5" w:rsidRPr="00CB314D" w:rsidRDefault="005231A5" w:rsidP="00BB24B1">
      <w:pPr>
        <w:tabs>
          <w:tab w:val="left" w:pos="851"/>
          <w:tab w:val="left" w:pos="993"/>
          <w:tab w:val="left" w:pos="1134"/>
        </w:tabs>
        <w:ind w:left="142" w:firstLine="425"/>
        <w:jc w:val="both"/>
      </w:pPr>
      <w:r w:rsidRPr="00CB314D">
        <w:t>10.9. Участник долевого строительства уведомлен и согласен с тем, что Жилой дом в ходе строительства может быть изменен в результате проектной документации, при этом площадь Жилого дома может быть увеличена или уменьшена, изменены параметры строительства, его этапы, другие технико-экономические показатели.</w:t>
      </w:r>
    </w:p>
    <w:p w:rsidR="00897E66" w:rsidRPr="00CB314D" w:rsidRDefault="005231A5" w:rsidP="00BB24B1">
      <w:pPr>
        <w:tabs>
          <w:tab w:val="left" w:pos="851"/>
          <w:tab w:val="left" w:pos="993"/>
          <w:tab w:val="left" w:pos="1134"/>
        </w:tabs>
        <w:ind w:left="142" w:firstLine="425"/>
        <w:jc w:val="both"/>
      </w:pPr>
      <w:r w:rsidRPr="00CB314D">
        <w:t xml:space="preserve">10.10. </w:t>
      </w:r>
      <w:r w:rsidR="00897E66" w:rsidRPr="00CB314D">
        <w:t xml:space="preserve">Любая информация о финансовом положении Сторон и условиях настоящего Договора, а также договоров с третьими лицами, участвующими в строительстве Жилого дома, считается конфиденциальной и не подлежащей разглашению. </w:t>
      </w:r>
    </w:p>
    <w:p w:rsidR="00897E66" w:rsidRPr="00CB314D" w:rsidRDefault="00897E66" w:rsidP="00935802">
      <w:pPr>
        <w:pStyle w:val="21"/>
        <w:spacing w:after="0" w:line="240" w:lineRule="auto"/>
        <w:ind w:left="0" w:firstLine="567"/>
        <w:jc w:val="both"/>
      </w:pPr>
      <w:r w:rsidRPr="00CB314D">
        <w:t>1</w:t>
      </w:r>
      <w:r w:rsidR="00BB24B1" w:rsidRPr="00CB314D">
        <w:t>0</w:t>
      </w:r>
      <w:r w:rsidRPr="00CB314D">
        <w:t>.</w:t>
      </w:r>
      <w:r w:rsidR="00123B87" w:rsidRPr="00CB314D">
        <w:t>11</w:t>
      </w:r>
      <w:r w:rsidRPr="00CB314D">
        <w:t>.</w:t>
      </w:r>
      <w:r w:rsidR="00123B87" w:rsidRPr="00CB314D">
        <w:t xml:space="preserve"> Настоящий Договор составлен в 3</w:t>
      </w:r>
      <w:r w:rsidRPr="00CB314D">
        <w:t xml:space="preserve"> (</w:t>
      </w:r>
      <w:r w:rsidR="00123B87" w:rsidRPr="00CB314D">
        <w:t>трех</w:t>
      </w:r>
      <w:r w:rsidRPr="00CB314D">
        <w:t>) экземплярах, имеющих равную юридическую силу, по одному для каждой из Сторон, один экземпляр – для  регистрации настоящего Договора в органах, осуществляющих государственную регистрацию прав на недвижимое имущество и сделок с ним</w:t>
      </w:r>
      <w:r w:rsidR="00123B87" w:rsidRPr="00CB314D">
        <w:t>.</w:t>
      </w:r>
    </w:p>
    <w:p w:rsidR="00692729" w:rsidRPr="00CB314D" w:rsidRDefault="00BB24B1" w:rsidP="00935802">
      <w:pPr>
        <w:pStyle w:val="21"/>
        <w:spacing w:after="0" w:line="240" w:lineRule="auto"/>
        <w:ind w:left="0" w:firstLine="567"/>
        <w:jc w:val="both"/>
      </w:pPr>
      <w:r w:rsidRPr="00CB314D">
        <w:t>10</w:t>
      </w:r>
      <w:r w:rsidR="00897E66" w:rsidRPr="00CB314D">
        <w:t xml:space="preserve">.10. </w:t>
      </w:r>
      <w:r w:rsidR="00692729" w:rsidRPr="00CB314D">
        <w:t xml:space="preserve">Неотъемлемой частью настоящего </w:t>
      </w:r>
      <w:r w:rsidR="00AD0C68" w:rsidRPr="00CB314D">
        <w:t>Договор</w:t>
      </w:r>
      <w:r w:rsidR="00AB7ACC" w:rsidRPr="00CB314D">
        <w:t>а являе</w:t>
      </w:r>
      <w:r w:rsidR="00692729" w:rsidRPr="00CB314D">
        <w:t>тся</w:t>
      </w:r>
      <w:r w:rsidR="00AB7ACC" w:rsidRPr="00CB314D">
        <w:t>:</w:t>
      </w:r>
    </w:p>
    <w:p w:rsidR="00E11AF7" w:rsidRPr="00CB314D" w:rsidRDefault="00692729" w:rsidP="00935802">
      <w:pPr>
        <w:pStyle w:val="a3"/>
        <w:tabs>
          <w:tab w:val="left" w:pos="851"/>
          <w:tab w:val="left" w:pos="1134"/>
        </w:tabs>
        <w:autoSpaceDE w:val="0"/>
        <w:autoSpaceDN w:val="0"/>
        <w:adjustRightInd w:val="0"/>
        <w:ind w:left="0" w:firstLine="567"/>
        <w:jc w:val="both"/>
        <w:rPr>
          <w:bCs/>
        </w:rPr>
      </w:pPr>
      <w:r w:rsidRPr="00CB314D">
        <w:t>−</w:t>
      </w:r>
      <w:r w:rsidR="00897E66" w:rsidRPr="00CB314D">
        <w:t xml:space="preserve"> </w:t>
      </w:r>
      <w:r w:rsidR="00B52899" w:rsidRPr="00CB314D">
        <w:t>Приложение № 1 – «</w:t>
      </w:r>
      <w:r w:rsidR="002E3C4F" w:rsidRPr="00CB314D">
        <w:rPr>
          <w:bCs/>
        </w:rPr>
        <w:t>Поэтажный план</w:t>
      </w:r>
      <w:proofErr w:type="gramStart"/>
      <w:r w:rsidR="00BB24B1" w:rsidRPr="00CB314D">
        <w:rPr>
          <w:bCs/>
        </w:rPr>
        <w:t xml:space="preserve"> - ________________</w:t>
      </w:r>
      <w:r w:rsidR="00B52899" w:rsidRPr="00CB314D">
        <w:rPr>
          <w:bCs/>
        </w:rPr>
        <w:t>»</w:t>
      </w:r>
      <w:proofErr w:type="gramEnd"/>
    </w:p>
    <w:p w:rsidR="00BB24B1" w:rsidRPr="00CB314D" w:rsidRDefault="00BB24B1" w:rsidP="00935802">
      <w:pPr>
        <w:pStyle w:val="a3"/>
        <w:tabs>
          <w:tab w:val="left" w:pos="851"/>
          <w:tab w:val="left" w:pos="1134"/>
        </w:tabs>
        <w:autoSpaceDE w:val="0"/>
        <w:autoSpaceDN w:val="0"/>
        <w:adjustRightInd w:val="0"/>
        <w:ind w:left="0" w:firstLine="567"/>
        <w:jc w:val="both"/>
        <w:rPr>
          <w:bCs/>
        </w:rPr>
      </w:pPr>
      <w:r w:rsidRPr="00CB314D">
        <w:rPr>
          <w:bCs/>
        </w:rPr>
        <w:t>- Приложение №2 - ____________________________</w:t>
      </w:r>
    </w:p>
    <w:p w:rsidR="00935802" w:rsidRPr="00CB314D" w:rsidRDefault="00935802" w:rsidP="00935802">
      <w:pPr>
        <w:pStyle w:val="a3"/>
        <w:tabs>
          <w:tab w:val="left" w:pos="851"/>
          <w:tab w:val="left" w:pos="1134"/>
        </w:tabs>
        <w:autoSpaceDE w:val="0"/>
        <w:autoSpaceDN w:val="0"/>
        <w:adjustRightInd w:val="0"/>
        <w:ind w:left="0" w:firstLine="567"/>
        <w:jc w:val="both"/>
      </w:pPr>
    </w:p>
    <w:p w:rsidR="00280318" w:rsidRPr="00CB314D" w:rsidRDefault="00280318" w:rsidP="00935802">
      <w:pPr>
        <w:pStyle w:val="a3"/>
        <w:numPr>
          <w:ilvl w:val="0"/>
          <w:numId w:val="18"/>
        </w:numPr>
        <w:tabs>
          <w:tab w:val="left" w:pos="851"/>
        </w:tabs>
        <w:ind w:left="0" w:firstLine="567"/>
        <w:jc w:val="center"/>
        <w:rPr>
          <w:b/>
        </w:rPr>
      </w:pPr>
      <w:r w:rsidRPr="00CB314D">
        <w:rPr>
          <w:b/>
        </w:rPr>
        <w:t>АДРЕС И РЕКВИЗИТЫ</w:t>
      </w:r>
    </w:p>
    <w:tbl>
      <w:tblPr>
        <w:tblStyle w:val="a4"/>
        <w:tblW w:w="10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30"/>
        <w:gridCol w:w="5133"/>
      </w:tblGrid>
      <w:tr w:rsidR="00280318" w:rsidRPr="00CB314D" w:rsidTr="00C72D80">
        <w:trPr>
          <w:trHeight w:val="2775"/>
        </w:trPr>
        <w:tc>
          <w:tcPr>
            <w:tcW w:w="5130" w:type="dxa"/>
          </w:tcPr>
          <w:p w:rsidR="0034110A" w:rsidRPr="00CB314D" w:rsidRDefault="00280318" w:rsidP="00935802">
            <w:pPr>
              <w:tabs>
                <w:tab w:val="left" w:pos="851"/>
              </w:tabs>
              <w:ind w:right="33"/>
              <w:jc w:val="both"/>
              <w:rPr>
                <w:b/>
              </w:rPr>
            </w:pPr>
            <w:r w:rsidRPr="00CB314D">
              <w:rPr>
                <w:b/>
              </w:rPr>
              <w:lastRenderedPageBreak/>
              <w:t>Застройщик</w:t>
            </w:r>
            <w:r w:rsidR="00CA056C" w:rsidRPr="00CB314D">
              <w:rPr>
                <w:b/>
              </w:rPr>
              <w:t xml:space="preserve">:       </w:t>
            </w:r>
          </w:p>
          <w:p w:rsidR="00280318" w:rsidRPr="00CB314D" w:rsidRDefault="00280318" w:rsidP="009518A3">
            <w:pPr>
              <w:tabs>
                <w:tab w:val="left" w:pos="851"/>
              </w:tabs>
              <w:ind w:right="33"/>
              <w:jc w:val="both"/>
              <w:rPr>
                <w:b/>
              </w:rPr>
            </w:pPr>
            <w:r w:rsidRPr="00CB314D">
              <w:rPr>
                <w:b/>
              </w:rPr>
              <w:t xml:space="preserve">ООО </w:t>
            </w:r>
            <w:r w:rsidR="009E33D1">
              <w:rPr>
                <w:b/>
              </w:rPr>
              <w:t xml:space="preserve">СЗ </w:t>
            </w:r>
            <w:r w:rsidRPr="00CB314D">
              <w:rPr>
                <w:b/>
              </w:rPr>
              <w:t>ИСК «Строительный камень»</w:t>
            </w:r>
          </w:p>
          <w:p w:rsidR="00280318" w:rsidRPr="00CB314D" w:rsidRDefault="00280318" w:rsidP="00935802">
            <w:pPr>
              <w:jc w:val="both"/>
            </w:pPr>
            <w:r w:rsidRPr="00CB314D">
              <w:t>656922, г</w:t>
            </w:r>
            <w:proofErr w:type="gramStart"/>
            <w:r w:rsidRPr="00CB314D">
              <w:t>.Б</w:t>
            </w:r>
            <w:proofErr w:type="gramEnd"/>
            <w:r w:rsidRPr="00CB314D">
              <w:t>арнаул, ул.Попова,258в</w:t>
            </w:r>
            <w:r w:rsidR="00BB24B1" w:rsidRPr="00CB314D">
              <w:t xml:space="preserve"> оф.28</w:t>
            </w:r>
          </w:p>
          <w:p w:rsidR="00280318" w:rsidRPr="00CB314D" w:rsidRDefault="00280318" w:rsidP="00935802">
            <w:pPr>
              <w:jc w:val="both"/>
            </w:pPr>
            <w:r w:rsidRPr="00CB314D">
              <w:t xml:space="preserve">ИНН/КПП </w:t>
            </w:r>
            <w:r w:rsidR="009D6407" w:rsidRPr="00CB314D">
              <w:t>2222804334/22201001</w:t>
            </w:r>
          </w:p>
          <w:p w:rsidR="009D6407" w:rsidRPr="00CB314D" w:rsidRDefault="002D132F" w:rsidP="00CC0FF7">
            <w:pPr>
              <w:jc w:val="both"/>
            </w:pPr>
            <w:proofErr w:type="spellStart"/>
            <w:proofErr w:type="gramStart"/>
            <w:r w:rsidRPr="00CB314D">
              <w:t>р</w:t>
            </w:r>
            <w:proofErr w:type="spellEnd"/>
            <w:proofErr w:type="gramEnd"/>
            <w:r w:rsidRPr="00CB314D">
              <w:t xml:space="preserve">/с </w:t>
            </w:r>
            <w:r w:rsidR="00D24271">
              <w:t>40702810014030001875</w:t>
            </w:r>
          </w:p>
          <w:p w:rsidR="002D132F" w:rsidRPr="00CB314D" w:rsidRDefault="009D6407" w:rsidP="00CC0FF7">
            <w:pPr>
              <w:jc w:val="both"/>
            </w:pPr>
            <w:r w:rsidRPr="00CB314D">
              <w:t>Филиал Банка ВТБ (ПАО) в г</w:t>
            </w:r>
            <w:proofErr w:type="gramStart"/>
            <w:r w:rsidRPr="00CB314D">
              <w:t>.К</w:t>
            </w:r>
            <w:proofErr w:type="gramEnd"/>
            <w:r w:rsidRPr="00CB314D">
              <w:t>расноярске, г.Красноярск</w:t>
            </w:r>
          </w:p>
          <w:p w:rsidR="009D6407" w:rsidRPr="00CB314D" w:rsidRDefault="009D6407" w:rsidP="00CC0FF7">
            <w:pPr>
              <w:jc w:val="both"/>
            </w:pPr>
            <w:r w:rsidRPr="00CB314D">
              <w:t xml:space="preserve">к/с </w:t>
            </w:r>
            <w:r w:rsidR="00D24271">
              <w:t>30101810200000000777</w:t>
            </w:r>
          </w:p>
          <w:p w:rsidR="00280318" w:rsidRDefault="002D132F" w:rsidP="00935802">
            <w:pPr>
              <w:jc w:val="both"/>
            </w:pPr>
            <w:r w:rsidRPr="00CB314D">
              <w:t xml:space="preserve">БИК </w:t>
            </w:r>
            <w:r w:rsidR="00D24271">
              <w:t>040407777 ИНН 7702070139</w:t>
            </w:r>
          </w:p>
          <w:p w:rsidR="00D24271" w:rsidRPr="00CB314D" w:rsidRDefault="00D24271" w:rsidP="00935802">
            <w:pPr>
              <w:jc w:val="both"/>
            </w:pPr>
          </w:p>
          <w:p w:rsidR="009D6407" w:rsidRPr="00CB314D" w:rsidRDefault="009D6407" w:rsidP="00935802">
            <w:pPr>
              <w:jc w:val="both"/>
            </w:pPr>
          </w:p>
          <w:p w:rsidR="00280318" w:rsidRPr="00CB314D" w:rsidRDefault="00280318" w:rsidP="00B44D37">
            <w:pPr>
              <w:jc w:val="both"/>
            </w:pPr>
            <w:r w:rsidRPr="00CB314D">
              <w:t xml:space="preserve"> Директор   _________________С.В.</w:t>
            </w:r>
            <w:r w:rsidR="002D3427" w:rsidRPr="00CB314D">
              <w:t xml:space="preserve"> </w:t>
            </w:r>
            <w:proofErr w:type="spellStart"/>
            <w:r w:rsidRPr="00CB314D">
              <w:t>Иванько</w:t>
            </w:r>
            <w:proofErr w:type="spellEnd"/>
            <w:r w:rsidR="000B0E57" w:rsidRPr="00CB314D">
              <w:t xml:space="preserve">                                 </w:t>
            </w:r>
          </w:p>
        </w:tc>
        <w:tc>
          <w:tcPr>
            <w:tcW w:w="5133" w:type="dxa"/>
          </w:tcPr>
          <w:p w:rsidR="0034110A" w:rsidRPr="00CB314D" w:rsidRDefault="004505FE" w:rsidP="00CA056C">
            <w:pPr>
              <w:tabs>
                <w:tab w:val="left" w:pos="851"/>
              </w:tabs>
              <w:ind w:right="33"/>
              <w:jc w:val="both"/>
              <w:rPr>
                <w:b/>
              </w:rPr>
            </w:pPr>
            <w:r w:rsidRPr="00CB314D">
              <w:rPr>
                <w:b/>
              </w:rPr>
              <w:t>Участник долевого строительства</w:t>
            </w:r>
            <w:r w:rsidR="009518A3" w:rsidRPr="00CB314D">
              <w:rPr>
                <w:b/>
              </w:rPr>
              <w:t>:</w:t>
            </w:r>
          </w:p>
          <w:p w:rsidR="00CC39E1" w:rsidRPr="00CB314D" w:rsidRDefault="003D4615" w:rsidP="00CA056C">
            <w:pPr>
              <w:tabs>
                <w:tab w:val="left" w:pos="851"/>
              </w:tabs>
              <w:ind w:right="33"/>
              <w:jc w:val="both"/>
              <w:rPr>
                <w:b/>
              </w:rPr>
            </w:pPr>
            <w:r w:rsidRPr="00CB314D">
              <w:rPr>
                <w:b/>
              </w:rPr>
              <w:t>Ф.И.О.</w:t>
            </w:r>
          </w:p>
          <w:p w:rsidR="00131CCE" w:rsidRPr="00CB314D" w:rsidRDefault="00131CCE" w:rsidP="003D4615">
            <w:pPr>
              <w:tabs>
                <w:tab w:val="left" w:pos="851"/>
              </w:tabs>
              <w:ind w:right="33"/>
              <w:jc w:val="both"/>
            </w:pPr>
            <w:r w:rsidRPr="00CB314D">
              <w:t>Факт</w:t>
            </w:r>
            <w:proofErr w:type="gramStart"/>
            <w:r w:rsidRPr="00CB314D">
              <w:t>.</w:t>
            </w:r>
            <w:proofErr w:type="gramEnd"/>
            <w:r w:rsidRPr="00CB314D">
              <w:t xml:space="preserve"> </w:t>
            </w:r>
            <w:proofErr w:type="gramStart"/>
            <w:r w:rsidR="00282172" w:rsidRPr="00CB314D">
              <w:t>а</w:t>
            </w:r>
            <w:proofErr w:type="gramEnd"/>
            <w:r w:rsidRPr="00CB314D">
              <w:t>дрес проживания:</w:t>
            </w:r>
            <w:r w:rsidR="00D82FB0" w:rsidRPr="00CB314D">
              <w:t xml:space="preserve"> </w:t>
            </w:r>
            <w:r w:rsidR="003D4615" w:rsidRPr="00CB314D">
              <w:t>________</w:t>
            </w:r>
          </w:p>
          <w:p w:rsidR="000116F8" w:rsidRPr="00CB314D" w:rsidRDefault="00495F92" w:rsidP="00935802">
            <w:pPr>
              <w:ind w:firstLine="35"/>
              <w:jc w:val="both"/>
            </w:pPr>
            <w:r w:rsidRPr="00CB314D">
              <w:t xml:space="preserve">контактный телефон: </w:t>
            </w:r>
            <w:r w:rsidR="003D4615" w:rsidRPr="00CB314D">
              <w:t>___________</w:t>
            </w:r>
          </w:p>
          <w:p w:rsidR="00C72D80" w:rsidRPr="00CB314D" w:rsidRDefault="00C72D80" w:rsidP="00935802">
            <w:pPr>
              <w:tabs>
                <w:tab w:val="left" w:pos="851"/>
              </w:tabs>
              <w:ind w:right="33" w:firstLine="35"/>
              <w:jc w:val="both"/>
            </w:pPr>
          </w:p>
          <w:p w:rsidR="002D132F" w:rsidRPr="00CB314D" w:rsidRDefault="002D132F" w:rsidP="00935802">
            <w:pPr>
              <w:tabs>
                <w:tab w:val="left" w:pos="851"/>
              </w:tabs>
              <w:ind w:right="33" w:firstLine="35"/>
              <w:jc w:val="both"/>
            </w:pPr>
          </w:p>
          <w:p w:rsidR="002D132F" w:rsidRDefault="002D132F" w:rsidP="00397AF3">
            <w:pPr>
              <w:tabs>
                <w:tab w:val="left" w:pos="851"/>
              </w:tabs>
              <w:ind w:right="33"/>
              <w:jc w:val="both"/>
            </w:pPr>
          </w:p>
          <w:p w:rsidR="00D24271" w:rsidRDefault="00D24271" w:rsidP="00397AF3">
            <w:pPr>
              <w:tabs>
                <w:tab w:val="left" w:pos="851"/>
              </w:tabs>
              <w:ind w:right="33"/>
              <w:jc w:val="both"/>
            </w:pPr>
          </w:p>
          <w:p w:rsidR="00D24271" w:rsidRPr="00CB314D" w:rsidRDefault="00D24271" w:rsidP="00397AF3">
            <w:pPr>
              <w:tabs>
                <w:tab w:val="left" w:pos="851"/>
              </w:tabs>
              <w:ind w:right="33"/>
              <w:jc w:val="both"/>
            </w:pPr>
          </w:p>
          <w:p w:rsidR="002D132F" w:rsidRPr="00CB314D" w:rsidRDefault="002D132F" w:rsidP="00397AF3">
            <w:pPr>
              <w:tabs>
                <w:tab w:val="left" w:pos="851"/>
              </w:tabs>
              <w:ind w:right="33"/>
              <w:jc w:val="both"/>
            </w:pPr>
          </w:p>
          <w:p w:rsidR="000B0E57" w:rsidRPr="00CB314D" w:rsidRDefault="00397AF3" w:rsidP="00EA7432">
            <w:pPr>
              <w:tabs>
                <w:tab w:val="left" w:pos="851"/>
              </w:tabs>
              <w:ind w:right="33" w:firstLine="35"/>
              <w:jc w:val="both"/>
            </w:pPr>
            <w:r w:rsidRPr="00CB314D">
              <w:t>______________________</w:t>
            </w:r>
            <w:r w:rsidR="00CC39E1" w:rsidRPr="00CB314D">
              <w:t>_</w:t>
            </w:r>
          </w:p>
        </w:tc>
      </w:tr>
    </w:tbl>
    <w:p w:rsidR="005C5B81" w:rsidRPr="00CB314D" w:rsidRDefault="005C5B81" w:rsidP="009518A3">
      <w:pPr>
        <w:tabs>
          <w:tab w:val="left" w:pos="851"/>
          <w:tab w:val="left" w:pos="993"/>
        </w:tabs>
        <w:suppressAutoHyphens w:val="0"/>
        <w:autoSpaceDE w:val="0"/>
        <w:autoSpaceDN w:val="0"/>
        <w:adjustRightInd w:val="0"/>
        <w:rPr>
          <w:rFonts w:eastAsiaTheme="minorHAnsi"/>
          <w:lang w:eastAsia="en-US"/>
        </w:rPr>
      </w:pPr>
    </w:p>
    <w:sectPr w:rsidR="005C5B81" w:rsidRPr="00CB314D" w:rsidSect="00CA713A">
      <w:headerReference w:type="even" r:id="rId8"/>
      <w:headerReference w:type="default" r:id="rId9"/>
      <w:footerReference w:type="even" r:id="rId10"/>
      <w:footerReference w:type="default" r:id="rId11"/>
      <w:headerReference w:type="first" r:id="rId12"/>
      <w:footerReference w:type="first" r:id="rId13"/>
      <w:pgSz w:w="11906" w:h="16838"/>
      <w:pgMar w:top="567" w:right="1021" w:bottom="567" w:left="1021"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8E1" w:rsidRDefault="00BC38E1" w:rsidP="00085871">
      <w:r>
        <w:separator/>
      </w:r>
    </w:p>
  </w:endnote>
  <w:endnote w:type="continuationSeparator" w:id="0">
    <w:p w:rsidR="00BC38E1" w:rsidRDefault="00BC38E1" w:rsidP="000858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CB8" w:rsidRDefault="00DF6CB8">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CB8" w:rsidRDefault="00DF6CB8">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CB8" w:rsidRDefault="00DF6CB8">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8E1" w:rsidRDefault="00BC38E1" w:rsidP="00085871">
      <w:r>
        <w:separator/>
      </w:r>
    </w:p>
  </w:footnote>
  <w:footnote w:type="continuationSeparator" w:id="0">
    <w:p w:rsidR="00BC38E1" w:rsidRDefault="00BC38E1" w:rsidP="000858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CB8" w:rsidRDefault="00DF6CB8">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CB8" w:rsidRPr="0019109D" w:rsidRDefault="00DF6CB8" w:rsidP="0019109D">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CB8" w:rsidRDefault="00DF6CB8">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C3C39EA"/>
    <w:lvl w:ilvl="0">
      <w:numFmt w:val="bullet"/>
      <w:lvlText w:val="*"/>
      <w:lvlJc w:val="left"/>
    </w:lvl>
  </w:abstractNum>
  <w:abstractNum w:abstractNumId="1">
    <w:nsid w:val="01D20C1F"/>
    <w:multiLevelType w:val="multilevel"/>
    <w:tmpl w:val="18C4565E"/>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3.%2.1."/>
      <w:lvlJc w:val="left"/>
      <w:pPr>
        <w:ind w:left="880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92A314A"/>
    <w:multiLevelType w:val="hybridMultilevel"/>
    <w:tmpl w:val="A0043EAC"/>
    <w:lvl w:ilvl="0" w:tplc="A260C8C0">
      <w:start w:val="1"/>
      <w:numFmt w:val="decimal"/>
      <w:lvlText w:val="%1."/>
      <w:lvlJc w:val="left"/>
      <w:pPr>
        <w:ind w:left="786" w:hanging="360"/>
      </w:pPr>
      <w:rPr>
        <w:rFonts w:hint="default"/>
        <w:b w:val="0"/>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984374A"/>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20E6543"/>
    <w:multiLevelType w:val="hybridMultilevel"/>
    <w:tmpl w:val="1E2CE316"/>
    <w:lvl w:ilvl="0" w:tplc="D85AAAB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461722A"/>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15B60945"/>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880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1A590AE3"/>
    <w:multiLevelType w:val="hybridMultilevel"/>
    <w:tmpl w:val="52D65724"/>
    <w:lvl w:ilvl="0" w:tplc="4F5CFD6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8">
    <w:nsid w:val="1CA47BCD"/>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2177572"/>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3DE3E75"/>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2CC111F9"/>
    <w:multiLevelType w:val="multilevel"/>
    <w:tmpl w:val="5F441F70"/>
    <w:lvl w:ilvl="0">
      <w:start w:val="5"/>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2F7B3536"/>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1072504"/>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880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1FB3127"/>
    <w:multiLevelType w:val="multilevel"/>
    <w:tmpl w:val="CAB61CBE"/>
    <w:lvl w:ilvl="0">
      <w:start w:val="2"/>
      <w:numFmt w:val="decimal"/>
      <w:lvlText w:val="%1."/>
      <w:lvlJc w:val="left"/>
      <w:pPr>
        <w:ind w:left="720" w:hanging="360"/>
      </w:pPr>
      <w:rPr>
        <w:rFonts w:hint="default"/>
      </w:rPr>
    </w:lvl>
    <w:lvl w:ilvl="1">
      <w:start w:val="3"/>
      <w:numFmt w:val="none"/>
      <w:isLgl/>
      <w:lvlText w:val="3.1.1"/>
      <w:lvlJc w:val="left"/>
      <w:pPr>
        <w:ind w:left="720" w:hanging="720"/>
      </w:pPr>
      <w:rPr>
        <w:rFonts w:hint="default"/>
      </w:rPr>
    </w:lvl>
    <w:lvl w:ilvl="2">
      <w:start w:val="1"/>
      <w:numFmt w:val="decimal"/>
      <w:isLgl/>
      <w:lvlText w:val="%1.%2.%3."/>
      <w:lvlJc w:val="left"/>
      <w:pPr>
        <w:ind w:left="880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CDF00E4"/>
    <w:multiLevelType w:val="multilevel"/>
    <w:tmpl w:val="CAB61CBE"/>
    <w:lvl w:ilvl="0">
      <w:start w:val="2"/>
      <w:numFmt w:val="decimal"/>
      <w:lvlText w:val="%1."/>
      <w:lvlJc w:val="left"/>
      <w:pPr>
        <w:ind w:left="720" w:hanging="360"/>
      </w:pPr>
      <w:rPr>
        <w:rFonts w:hint="default"/>
      </w:rPr>
    </w:lvl>
    <w:lvl w:ilvl="1">
      <w:start w:val="3"/>
      <w:numFmt w:val="none"/>
      <w:isLgl/>
      <w:lvlText w:val="3.1.1"/>
      <w:lvlJc w:val="left"/>
      <w:pPr>
        <w:ind w:left="720" w:hanging="720"/>
      </w:pPr>
      <w:rPr>
        <w:rFonts w:hint="default"/>
      </w:rPr>
    </w:lvl>
    <w:lvl w:ilvl="2">
      <w:start w:val="1"/>
      <w:numFmt w:val="decimal"/>
      <w:isLgl/>
      <w:lvlText w:val="%1.%2.%3."/>
      <w:lvlJc w:val="left"/>
      <w:pPr>
        <w:ind w:left="880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45546F41"/>
    <w:multiLevelType w:val="multilevel"/>
    <w:tmpl w:val="F9E6A408"/>
    <w:lvl w:ilvl="0">
      <w:start w:val="1"/>
      <w:numFmt w:val="none"/>
      <w:lvlText w:val="4.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880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53896E5F"/>
    <w:multiLevelType w:val="multilevel"/>
    <w:tmpl w:val="EA2A0F1A"/>
    <w:lvl w:ilvl="0">
      <w:start w:val="7"/>
      <w:numFmt w:val="decimal"/>
      <w:lvlText w:val="%1."/>
      <w:lvlJc w:val="left"/>
      <w:pPr>
        <w:ind w:left="786" w:hanging="360"/>
      </w:pPr>
      <w:rPr>
        <w:rFonts w:hint="default"/>
      </w:rPr>
    </w:lvl>
    <w:lvl w:ilvl="1">
      <w:start w:val="5"/>
      <w:numFmt w:val="decimal"/>
      <w:lvlText w:val="%1.%2."/>
      <w:lvlJc w:val="left"/>
      <w:pPr>
        <w:ind w:left="1215" w:hanging="36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18">
    <w:nsid w:val="54B209A9"/>
    <w:multiLevelType w:val="multilevel"/>
    <w:tmpl w:val="98405F02"/>
    <w:lvl w:ilvl="0">
      <w:start w:val="6"/>
      <w:numFmt w:val="decimal"/>
      <w:lvlText w:val="%1."/>
      <w:lvlJc w:val="left"/>
      <w:pPr>
        <w:ind w:left="2062" w:hanging="360"/>
      </w:pPr>
      <w:rPr>
        <w:rFonts w:eastAsiaTheme="minorHAnsi" w:hint="default"/>
      </w:rPr>
    </w:lvl>
    <w:lvl w:ilvl="1">
      <w:start w:val="1"/>
      <w:numFmt w:val="decimal"/>
      <w:lvlText w:val="%1.%2."/>
      <w:lvlJc w:val="left"/>
      <w:pPr>
        <w:ind w:left="786" w:hanging="360"/>
      </w:pPr>
      <w:rPr>
        <w:rFonts w:eastAsiaTheme="minorHAnsi" w:hint="default"/>
      </w:rPr>
    </w:lvl>
    <w:lvl w:ilvl="2">
      <w:start w:val="1"/>
      <w:numFmt w:val="decimal"/>
      <w:lvlText w:val="%1.%2.%3."/>
      <w:lvlJc w:val="left"/>
      <w:pPr>
        <w:ind w:left="1572" w:hanging="720"/>
      </w:pPr>
      <w:rPr>
        <w:rFonts w:eastAsiaTheme="minorHAnsi" w:hint="default"/>
      </w:rPr>
    </w:lvl>
    <w:lvl w:ilvl="3">
      <w:start w:val="1"/>
      <w:numFmt w:val="decimal"/>
      <w:lvlText w:val="%1.%2.%3.%4."/>
      <w:lvlJc w:val="left"/>
      <w:pPr>
        <w:ind w:left="1998" w:hanging="720"/>
      </w:pPr>
      <w:rPr>
        <w:rFonts w:eastAsiaTheme="minorHAnsi" w:hint="default"/>
      </w:rPr>
    </w:lvl>
    <w:lvl w:ilvl="4">
      <w:start w:val="1"/>
      <w:numFmt w:val="decimal"/>
      <w:lvlText w:val="%1.%2.%3.%4.%5."/>
      <w:lvlJc w:val="left"/>
      <w:pPr>
        <w:ind w:left="2784" w:hanging="1080"/>
      </w:pPr>
      <w:rPr>
        <w:rFonts w:eastAsiaTheme="minorHAnsi" w:hint="default"/>
      </w:rPr>
    </w:lvl>
    <w:lvl w:ilvl="5">
      <w:start w:val="1"/>
      <w:numFmt w:val="decimal"/>
      <w:lvlText w:val="%1.%2.%3.%4.%5.%6."/>
      <w:lvlJc w:val="left"/>
      <w:pPr>
        <w:ind w:left="3210" w:hanging="1080"/>
      </w:pPr>
      <w:rPr>
        <w:rFonts w:eastAsiaTheme="minorHAnsi" w:hint="default"/>
      </w:rPr>
    </w:lvl>
    <w:lvl w:ilvl="6">
      <w:start w:val="1"/>
      <w:numFmt w:val="decimal"/>
      <w:lvlText w:val="%1.%2.%3.%4.%5.%6.%7."/>
      <w:lvlJc w:val="left"/>
      <w:pPr>
        <w:ind w:left="3996" w:hanging="1440"/>
      </w:pPr>
      <w:rPr>
        <w:rFonts w:eastAsiaTheme="minorHAnsi" w:hint="default"/>
      </w:rPr>
    </w:lvl>
    <w:lvl w:ilvl="7">
      <w:start w:val="1"/>
      <w:numFmt w:val="decimal"/>
      <w:lvlText w:val="%1.%2.%3.%4.%5.%6.%7.%8."/>
      <w:lvlJc w:val="left"/>
      <w:pPr>
        <w:ind w:left="4422" w:hanging="1440"/>
      </w:pPr>
      <w:rPr>
        <w:rFonts w:eastAsiaTheme="minorHAnsi" w:hint="default"/>
      </w:rPr>
    </w:lvl>
    <w:lvl w:ilvl="8">
      <w:start w:val="1"/>
      <w:numFmt w:val="decimal"/>
      <w:lvlText w:val="%1.%2.%3.%4.%5.%6.%7.%8.%9."/>
      <w:lvlJc w:val="left"/>
      <w:pPr>
        <w:ind w:left="5208" w:hanging="1800"/>
      </w:pPr>
      <w:rPr>
        <w:rFonts w:eastAsiaTheme="minorHAnsi" w:hint="default"/>
      </w:rPr>
    </w:lvl>
  </w:abstractNum>
  <w:abstractNum w:abstractNumId="19">
    <w:nsid w:val="5A8148D0"/>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64C11E34"/>
    <w:multiLevelType w:val="singleLevel"/>
    <w:tmpl w:val="2946C7CE"/>
    <w:lvl w:ilvl="0">
      <w:start w:val="1"/>
      <w:numFmt w:val="decimal"/>
      <w:lvlText w:val="6.%1."/>
      <w:legacy w:legacy="1" w:legacySpace="0" w:legacyIndent="540"/>
      <w:lvlJc w:val="left"/>
      <w:rPr>
        <w:rFonts w:ascii="Times New Roman" w:hAnsi="Times New Roman" w:hint="default"/>
        <w:b w:val="0"/>
      </w:rPr>
    </w:lvl>
  </w:abstractNum>
  <w:abstractNum w:abstractNumId="21">
    <w:nsid w:val="67F02555"/>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6A336EA5"/>
    <w:multiLevelType w:val="hybridMultilevel"/>
    <w:tmpl w:val="E6CE1598"/>
    <w:lvl w:ilvl="0" w:tplc="ED3E2046">
      <w:start w:val="1"/>
      <w:numFmt w:val="decimal"/>
      <w:lvlText w:val="1.%1."/>
      <w:lvlJc w:val="left"/>
      <w:pPr>
        <w:ind w:left="720" w:hanging="360"/>
      </w:pPr>
      <w:rPr>
        <w:rFonts w:hint="default"/>
        <w:b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68105E"/>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7139655B"/>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880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79905425"/>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
  </w:num>
  <w:num w:numId="2">
    <w:abstractNumId w:val="10"/>
  </w:num>
  <w:num w:numId="3">
    <w:abstractNumId w:val="5"/>
  </w:num>
  <w:num w:numId="4">
    <w:abstractNumId w:val="19"/>
  </w:num>
  <w:num w:numId="5">
    <w:abstractNumId w:val="3"/>
  </w:num>
  <w:num w:numId="6">
    <w:abstractNumId w:val="25"/>
  </w:num>
  <w:num w:numId="7">
    <w:abstractNumId w:val="23"/>
  </w:num>
  <w:num w:numId="8">
    <w:abstractNumId w:val="8"/>
  </w:num>
  <w:num w:numId="9">
    <w:abstractNumId w:val="21"/>
  </w:num>
  <w:num w:numId="10">
    <w:abstractNumId w:val="9"/>
  </w:num>
  <w:num w:numId="11">
    <w:abstractNumId w:val="20"/>
  </w:num>
  <w:num w:numId="12">
    <w:abstractNumId w:val="7"/>
  </w:num>
  <w:num w:numId="13">
    <w:abstractNumId w:val="22"/>
  </w:num>
  <w:num w:numId="14">
    <w:abstractNumId w:val="4"/>
  </w:num>
  <w:num w:numId="15">
    <w:abstractNumId w:val="12"/>
  </w:num>
  <w:num w:numId="16">
    <w:abstractNumId w:val="11"/>
  </w:num>
  <w:num w:numId="17">
    <w:abstractNumId w:val="18"/>
  </w:num>
  <w:num w:numId="18">
    <w:abstractNumId w:val="17"/>
  </w:num>
  <w:num w:numId="19">
    <w:abstractNumId w:val="1"/>
  </w:num>
  <w:num w:numId="20">
    <w:abstractNumId w:val="13"/>
  </w:num>
  <w:num w:numId="21">
    <w:abstractNumId w:val="16"/>
  </w:num>
  <w:num w:numId="22">
    <w:abstractNumId w:val="24"/>
  </w:num>
  <w:num w:numId="23">
    <w:abstractNumId w:val="15"/>
  </w:num>
  <w:num w:numId="24">
    <w:abstractNumId w:val="6"/>
  </w:num>
  <w:num w:numId="25">
    <w:abstractNumId w:val="14"/>
  </w:num>
  <w:num w:numId="26">
    <w:abstractNumId w:val="0"/>
    <w:lvlOverride w:ilvl="0">
      <w:lvl w:ilvl="0">
        <w:numFmt w:val="bullet"/>
        <w:lvlText w:val="-"/>
        <w:legacy w:legacy="1" w:legacySpace="0" w:legacyIndent="130"/>
        <w:lvlJc w:val="left"/>
        <w:rPr>
          <w:rFonts w:ascii="Times New Roman" w:hAnsi="Times New Roman" w:hint="default"/>
        </w:rPr>
      </w:lvl>
    </w:lvlOverride>
  </w:num>
  <w:num w:numId="27">
    <w:abstractNumId w:val="0"/>
    <w:lvlOverride w:ilvl="0">
      <w:lvl w:ilvl="0">
        <w:numFmt w:val="bullet"/>
        <w:lvlText w:val="-"/>
        <w:legacy w:legacy="1" w:legacySpace="0" w:legacyIndent="137"/>
        <w:lvlJc w:val="left"/>
        <w:rPr>
          <w:rFonts w:ascii="Times New Roman" w:hAnsi="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E041D3"/>
    <w:rsid w:val="000008A9"/>
    <w:rsid w:val="000015AC"/>
    <w:rsid w:val="00005EB4"/>
    <w:rsid w:val="00006348"/>
    <w:rsid w:val="000116F8"/>
    <w:rsid w:val="0001172A"/>
    <w:rsid w:val="00013B06"/>
    <w:rsid w:val="00015619"/>
    <w:rsid w:val="000174B8"/>
    <w:rsid w:val="00021ED2"/>
    <w:rsid w:val="00023D5E"/>
    <w:rsid w:val="00024702"/>
    <w:rsid w:val="00032398"/>
    <w:rsid w:val="0003281B"/>
    <w:rsid w:val="000336A1"/>
    <w:rsid w:val="0003439A"/>
    <w:rsid w:val="00034BD1"/>
    <w:rsid w:val="00034FD6"/>
    <w:rsid w:val="000363BC"/>
    <w:rsid w:val="00043BB9"/>
    <w:rsid w:val="00045427"/>
    <w:rsid w:val="000520D9"/>
    <w:rsid w:val="00052A83"/>
    <w:rsid w:val="00053E6B"/>
    <w:rsid w:val="00054461"/>
    <w:rsid w:val="000553F0"/>
    <w:rsid w:val="00056459"/>
    <w:rsid w:val="000630C1"/>
    <w:rsid w:val="000634E4"/>
    <w:rsid w:val="00064AE5"/>
    <w:rsid w:val="00065F82"/>
    <w:rsid w:val="0006673D"/>
    <w:rsid w:val="00067AE6"/>
    <w:rsid w:val="00072314"/>
    <w:rsid w:val="00075C56"/>
    <w:rsid w:val="000760A6"/>
    <w:rsid w:val="000766E6"/>
    <w:rsid w:val="00083878"/>
    <w:rsid w:val="00083F02"/>
    <w:rsid w:val="00085871"/>
    <w:rsid w:val="0008644F"/>
    <w:rsid w:val="00091CC7"/>
    <w:rsid w:val="00091E3E"/>
    <w:rsid w:val="00096CD3"/>
    <w:rsid w:val="000970B3"/>
    <w:rsid w:val="000979FB"/>
    <w:rsid w:val="00097A4E"/>
    <w:rsid w:val="000A30A7"/>
    <w:rsid w:val="000A3A5F"/>
    <w:rsid w:val="000A480E"/>
    <w:rsid w:val="000A6B4B"/>
    <w:rsid w:val="000A73D8"/>
    <w:rsid w:val="000A75AE"/>
    <w:rsid w:val="000A7632"/>
    <w:rsid w:val="000A7899"/>
    <w:rsid w:val="000B0E57"/>
    <w:rsid w:val="000C18A7"/>
    <w:rsid w:val="000C4EAA"/>
    <w:rsid w:val="000C584F"/>
    <w:rsid w:val="000C6C59"/>
    <w:rsid w:val="000D3187"/>
    <w:rsid w:val="000D3AFE"/>
    <w:rsid w:val="000E001E"/>
    <w:rsid w:val="000E1C03"/>
    <w:rsid w:val="000E357A"/>
    <w:rsid w:val="000E3D2D"/>
    <w:rsid w:val="000F291D"/>
    <w:rsid w:val="000F3654"/>
    <w:rsid w:val="000F3F02"/>
    <w:rsid w:val="001015F2"/>
    <w:rsid w:val="0010173A"/>
    <w:rsid w:val="001123B7"/>
    <w:rsid w:val="0011407C"/>
    <w:rsid w:val="001151A4"/>
    <w:rsid w:val="0011642F"/>
    <w:rsid w:val="00116D7D"/>
    <w:rsid w:val="001204A3"/>
    <w:rsid w:val="001209AB"/>
    <w:rsid w:val="00120E7C"/>
    <w:rsid w:val="00123B87"/>
    <w:rsid w:val="00131891"/>
    <w:rsid w:val="00131CCE"/>
    <w:rsid w:val="0013400D"/>
    <w:rsid w:val="00134F1C"/>
    <w:rsid w:val="00135C00"/>
    <w:rsid w:val="00136B0B"/>
    <w:rsid w:val="00137581"/>
    <w:rsid w:val="00137D40"/>
    <w:rsid w:val="001427D8"/>
    <w:rsid w:val="0014611B"/>
    <w:rsid w:val="0015237F"/>
    <w:rsid w:val="00162A94"/>
    <w:rsid w:val="00163D8E"/>
    <w:rsid w:val="00166B92"/>
    <w:rsid w:val="001673C5"/>
    <w:rsid w:val="00167454"/>
    <w:rsid w:val="00170332"/>
    <w:rsid w:val="001707A5"/>
    <w:rsid w:val="00171248"/>
    <w:rsid w:val="00171DC5"/>
    <w:rsid w:val="0017318D"/>
    <w:rsid w:val="00174226"/>
    <w:rsid w:val="001804E3"/>
    <w:rsid w:val="0019109D"/>
    <w:rsid w:val="0019163D"/>
    <w:rsid w:val="0019288D"/>
    <w:rsid w:val="00193647"/>
    <w:rsid w:val="00196685"/>
    <w:rsid w:val="001975E9"/>
    <w:rsid w:val="001A13F8"/>
    <w:rsid w:val="001A2847"/>
    <w:rsid w:val="001A3E91"/>
    <w:rsid w:val="001A3F93"/>
    <w:rsid w:val="001A51C7"/>
    <w:rsid w:val="001A69AD"/>
    <w:rsid w:val="001B19DE"/>
    <w:rsid w:val="001B2203"/>
    <w:rsid w:val="001B7799"/>
    <w:rsid w:val="001C1726"/>
    <w:rsid w:val="001C234F"/>
    <w:rsid w:val="001C27BD"/>
    <w:rsid w:val="001C40FF"/>
    <w:rsid w:val="001C4C69"/>
    <w:rsid w:val="001C5AD5"/>
    <w:rsid w:val="001C61C4"/>
    <w:rsid w:val="001D06D3"/>
    <w:rsid w:val="001D7786"/>
    <w:rsid w:val="001E0E67"/>
    <w:rsid w:val="001E1B6A"/>
    <w:rsid w:val="001E39CB"/>
    <w:rsid w:val="001E471B"/>
    <w:rsid w:val="001E4CEB"/>
    <w:rsid w:val="001F03C6"/>
    <w:rsid w:val="001F1306"/>
    <w:rsid w:val="001F25CB"/>
    <w:rsid w:val="0020123F"/>
    <w:rsid w:val="00201E34"/>
    <w:rsid w:val="00202549"/>
    <w:rsid w:val="00204542"/>
    <w:rsid w:val="00206B19"/>
    <w:rsid w:val="00212F32"/>
    <w:rsid w:val="0021686C"/>
    <w:rsid w:val="002202A7"/>
    <w:rsid w:val="00221E4D"/>
    <w:rsid w:val="00222745"/>
    <w:rsid w:val="00223761"/>
    <w:rsid w:val="00224712"/>
    <w:rsid w:val="0023453F"/>
    <w:rsid w:val="00234EC0"/>
    <w:rsid w:val="00236DAC"/>
    <w:rsid w:val="0024120C"/>
    <w:rsid w:val="0024161A"/>
    <w:rsid w:val="0024208D"/>
    <w:rsid w:val="00243AB7"/>
    <w:rsid w:val="002458DA"/>
    <w:rsid w:val="00245FB6"/>
    <w:rsid w:val="00247FC7"/>
    <w:rsid w:val="00254441"/>
    <w:rsid w:val="00263353"/>
    <w:rsid w:val="002679E7"/>
    <w:rsid w:val="00274F90"/>
    <w:rsid w:val="00280318"/>
    <w:rsid w:val="00282172"/>
    <w:rsid w:val="00283127"/>
    <w:rsid w:val="00283B93"/>
    <w:rsid w:val="002904C3"/>
    <w:rsid w:val="002905AA"/>
    <w:rsid w:val="002931EF"/>
    <w:rsid w:val="002934DD"/>
    <w:rsid w:val="00293CCA"/>
    <w:rsid w:val="002967BB"/>
    <w:rsid w:val="00296F84"/>
    <w:rsid w:val="002A14D1"/>
    <w:rsid w:val="002A6EA4"/>
    <w:rsid w:val="002B1775"/>
    <w:rsid w:val="002B364A"/>
    <w:rsid w:val="002B63E3"/>
    <w:rsid w:val="002C07A5"/>
    <w:rsid w:val="002C406C"/>
    <w:rsid w:val="002D0BFA"/>
    <w:rsid w:val="002D0CE6"/>
    <w:rsid w:val="002D107E"/>
    <w:rsid w:val="002D132F"/>
    <w:rsid w:val="002D2EC4"/>
    <w:rsid w:val="002D30C6"/>
    <w:rsid w:val="002D3427"/>
    <w:rsid w:val="002D52F9"/>
    <w:rsid w:val="002E0DD7"/>
    <w:rsid w:val="002E28D9"/>
    <w:rsid w:val="002E3C4F"/>
    <w:rsid w:val="002E784D"/>
    <w:rsid w:val="002F08E7"/>
    <w:rsid w:val="002F2230"/>
    <w:rsid w:val="002F4CB1"/>
    <w:rsid w:val="002F5DA6"/>
    <w:rsid w:val="002F7F7C"/>
    <w:rsid w:val="00300826"/>
    <w:rsid w:val="00303A9C"/>
    <w:rsid w:val="00303B3F"/>
    <w:rsid w:val="00304ED1"/>
    <w:rsid w:val="0030650A"/>
    <w:rsid w:val="00310033"/>
    <w:rsid w:val="003151F0"/>
    <w:rsid w:val="00320AF1"/>
    <w:rsid w:val="00324068"/>
    <w:rsid w:val="0032413E"/>
    <w:rsid w:val="00325F4D"/>
    <w:rsid w:val="00331316"/>
    <w:rsid w:val="0033421A"/>
    <w:rsid w:val="003347EB"/>
    <w:rsid w:val="00334C63"/>
    <w:rsid w:val="00334E89"/>
    <w:rsid w:val="00335823"/>
    <w:rsid w:val="0034110A"/>
    <w:rsid w:val="003411C9"/>
    <w:rsid w:val="00341E83"/>
    <w:rsid w:val="003447A2"/>
    <w:rsid w:val="00351F0C"/>
    <w:rsid w:val="00361247"/>
    <w:rsid w:val="00365039"/>
    <w:rsid w:val="00365162"/>
    <w:rsid w:val="0037616B"/>
    <w:rsid w:val="00376B4D"/>
    <w:rsid w:val="0038035E"/>
    <w:rsid w:val="00383A5D"/>
    <w:rsid w:val="00385755"/>
    <w:rsid w:val="00385BE0"/>
    <w:rsid w:val="00385D6C"/>
    <w:rsid w:val="00386968"/>
    <w:rsid w:val="00387067"/>
    <w:rsid w:val="00390BE9"/>
    <w:rsid w:val="003919C6"/>
    <w:rsid w:val="00392DED"/>
    <w:rsid w:val="0039475E"/>
    <w:rsid w:val="00397AF3"/>
    <w:rsid w:val="003A3B38"/>
    <w:rsid w:val="003A4106"/>
    <w:rsid w:val="003A42FA"/>
    <w:rsid w:val="003B29EE"/>
    <w:rsid w:val="003B48D5"/>
    <w:rsid w:val="003B5898"/>
    <w:rsid w:val="003B6354"/>
    <w:rsid w:val="003C2488"/>
    <w:rsid w:val="003C35BA"/>
    <w:rsid w:val="003D0B2C"/>
    <w:rsid w:val="003D2358"/>
    <w:rsid w:val="003D30C6"/>
    <w:rsid w:val="003D3BF4"/>
    <w:rsid w:val="003D4615"/>
    <w:rsid w:val="003D4920"/>
    <w:rsid w:val="003E017D"/>
    <w:rsid w:val="003E0CE2"/>
    <w:rsid w:val="003E1587"/>
    <w:rsid w:val="003E7FA8"/>
    <w:rsid w:val="003F0439"/>
    <w:rsid w:val="003F142D"/>
    <w:rsid w:val="003F1BAE"/>
    <w:rsid w:val="003F28AF"/>
    <w:rsid w:val="004012A1"/>
    <w:rsid w:val="0040356D"/>
    <w:rsid w:val="00403A70"/>
    <w:rsid w:val="00406927"/>
    <w:rsid w:val="00411C69"/>
    <w:rsid w:val="00417984"/>
    <w:rsid w:val="00421514"/>
    <w:rsid w:val="00421A47"/>
    <w:rsid w:val="00425F37"/>
    <w:rsid w:val="00427B1A"/>
    <w:rsid w:val="00431A34"/>
    <w:rsid w:val="00431EC1"/>
    <w:rsid w:val="004347EB"/>
    <w:rsid w:val="004363E2"/>
    <w:rsid w:val="00437094"/>
    <w:rsid w:val="00440D1C"/>
    <w:rsid w:val="004445CA"/>
    <w:rsid w:val="004505FE"/>
    <w:rsid w:val="00456CB4"/>
    <w:rsid w:val="004578F0"/>
    <w:rsid w:val="004637E6"/>
    <w:rsid w:val="00464CB1"/>
    <w:rsid w:val="004677EE"/>
    <w:rsid w:val="00467CCF"/>
    <w:rsid w:val="00467E63"/>
    <w:rsid w:val="00470926"/>
    <w:rsid w:val="0047103E"/>
    <w:rsid w:val="00471841"/>
    <w:rsid w:val="00472020"/>
    <w:rsid w:val="00474585"/>
    <w:rsid w:val="0047565A"/>
    <w:rsid w:val="0047598B"/>
    <w:rsid w:val="004778AE"/>
    <w:rsid w:val="00480E18"/>
    <w:rsid w:val="0048184F"/>
    <w:rsid w:val="00483B10"/>
    <w:rsid w:val="0048524E"/>
    <w:rsid w:val="00486E78"/>
    <w:rsid w:val="00493CDC"/>
    <w:rsid w:val="004955A9"/>
    <w:rsid w:val="00495E48"/>
    <w:rsid w:val="00495F92"/>
    <w:rsid w:val="004A4312"/>
    <w:rsid w:val="004A446D"/>
    <w:rsid w:val="004A4F3B"/>
    <w:rsid w:val="004A6E42"/>
    <w:rsid w:val="004B014B"/>
    <w:rsid w:val="004B0BED"/>
    <w:rsid w:val="004B2810"/>
    <w:rsid w:val="004B2E7F"/>
    <w:rsid w:val="004B3D79"/>
    <w:rsid w:val="004C18E6"/>
    <w:rsid w:val="004C497A"/>
    <w:rsid w:val="004C6FC3"/>
    <w:rsid w:val="004D1245"/>
    <w:rsid w:val="004D4DF5"/>
    <w:rsid w:val="004D61C4"/>
    <w:rsid w:val="004E0EB8"/>
    <w:rsid w:val="004E3AE4"/>
    <w:rsid w:val="004F1134"/>
    <w:rsid w:val="004F439E"/>
    <w:rsid w:val="004F6371"/>
    <w:rsid w:val="004F6B2C"/>
    <w:rsid w:val="004F6D27"/>
    <w:rsid w:val="00501AE4"/>
    <w:rsid w:val="00501B20"/>
    <w:rsid w:val="00506616"/>
    <w:rsid w:val="005114B1"/>
    <w:rsid w:val="00514873"/>
    <w:rsid w:val="005206A2"/>
    <w:rsid w:val="00521212"/>
    <w:rsid w:val="00521D6D"/>
    <w:rsid w:val="005231A5"/>
    <w:rsid w:val="005241A7"/>
    <w:rsid w:val="00524F5F"/>
    <w:rsid w:val="00531C77"/>
    <w:rsid w:val="00532186"/>
    <w:rsid w:val="00535FDF"/>
    <w:rsid w:val="00536CC7"/>
    <w:rsid w:val="00543037"/>
    <w:rsid w:val="005438A5"/>
    <w:rsid w:val="00547A13"/>
    <w:rsid w:val="00550EBF"/>
    <w:rsid w:val="00564AEA"/>
    <w:rsid w:val="00565CDF"/>
    <w:rsid w:val="00565E3E"/>
    <w:rsid w:val="00575D69"/>
    <w:rsid w:val="00576353"/>
    <w:rsid w:val="005777C7"/>
    <w:rsid w:val="005806F7"/>
    <w:rsid w:val="005833F3"/>
    <w:rsid w:val="005916D1"/>
    <w:rsid w:val="005A0780"/>
    <w:rsid w:val="005A0B2B"/>
    <w:rsid w:val="005A3A2F"/>
    <w:rsid w:val="005A3D25"/>
    <w:rsid w:val="005A7C99"/>
    <w:rsid w:val="005B1083"/>
    <w:rsid w:val="005B528B"/>
    <w:rsid w:val="005B581F"/>
    <w:rsid w:val="005B7FE5"/>
    <w:rsid w:val="005C5B81"/>
    <w:rsid w:val="005C6C41"/>
    <w:rsid w:val="005D1D1C"/>
    <w:rsid w:val="005D3C6A"/>
    <w:rsid w:val="005D56D8"/>
    <w:rsid w:val="005D7311"/>
    <w:rsid w:val="005E0A10"/>
    <w:rsid w:val="005E48FF"/>
    <w:rsid w:val="005F1E51"/>
    <w:rsid w:val="005F2110"/>
    <w:rsid w:val="005F4292"/>
    <w:rsid w:val="005F7F04"/>
    <w:rsid w:val="00606AC9"/>
    <w:rsid w:val="00607357"/>
    <w:rsid w:val="006102C8"/>
    <w:rsid w:val="006105E7"/>
    <w:rsid w:val="00611770"/>
    <w:rsid w:val="00611D4C"/>
    <w:rsid w:val="00613108"/>
    <w:rsid w:val="00616372"/>
    <w:rsid w:val="0061661A"/>
    <w:rsid w:val="00616AA6"/>
    <w:rsid w:val="006241CF"/>
    <w:rsid w:val="006264F8"/>
    <w:rsid w:val="006308B5"/>
    <w:rsid w:val="00630B13"/>
    <w:rsid w:val="00631F3D"/>
    <w:rsid w:val="00634587"/>
    <w:rsid w:val="0063533E"/>
    <w:rsid w:val="0063581D"/>
    <w:rsid w:val="006373AF"/>
    <w:rsid w:val="00640F1C"/>
    <w:rsid w:val="00642FC4"/>
    <w:rsid w:val="0064642F"/>
    <w:rsid w:val="00646C21"/>
    <w:rsid w:val="006576A7"/>
    <w:rsid w:val="00660012"/>
    <w:rsid w:val="0066094A"/>
    <w:rsid w:val="00661BDC"/>
    <w:rsid w:val="00664EDB"/>
    <w:rsid w:val="0066698C"/>
    <w:rsid w:val="00666E26"/>
    <w:rsid w:val="0066702F"/>
    <w:rsid w:val="00667878"/>
    <w:rsid w:val="00667E61"/>
    <w:rsid w:val="00670C1F"/>
    <w:rsid w:val="006735AA"/>
    <w:rsid w:val="00674B2A"/>
    <w:rsid w:val="0067606A"/>
    <w:rsid w:val="00683302"/>
    <w:rsid w:val="00690C8D"/>
    <w:rsid w:val="00690ED0"/>
    <w:rsid w:val="00692729"/>
    <w:rsid w:val="006947F5"/>
    <w:rsid w:val="00694AB1"/>
    <w:rsid w:val="00696E39"/>
    <w:rsid w:val="00697EEE"/>
    <w:rsid w:val="006A0372"/>
    <w:rsid w:val="006A1F6F"/>
    <w:rsid w:val="006A4B5B"/>
    <w:rsid w:val="006A6989"/>
    <w:rsid w:val="006A6BE4"/>
    <w:rsid w:val="006A769A"/>
    <w:rsid w:val="006A7EEC"/>
    <w:rsid w:val="006B064C"/>
    <w:rsid w:val="006B0CF4"/>
    <w:rsid w:val="006C067F"/>
    <w:rsid w:val="006C2E40"/>
    <w:rsid w:val="006C387A"/>
    <w:rsid w:val="006C3E58"/>
    <w:rsid w:val="006D07C1"/>
    <w:rsid w:val="006D14C1"/>
    <w:rsid w:val="006D16AC"/>
    <w:rsid w:val="006D21DA"/>
    <w:rsid w:val="006D4F9D"/>
    <w:rsid w:val="006E1D9E"/>
    <w:rsid w:val="006E4FAE"/>
    <w:rsid w:val="006E550B"/>
    <w:rsid w:val="006E6AF5"/>
    <w:rsid w:val="006F29F7"/>
    <w:rsid w:val="006F6192"/>
    <w:rsid w:val="00707D26"/>
    <w:rsid w:val="0071576D"/>
    <w:rsid w:val="00720A39"/>
    <w:rsid w:val="00722210"/>
    <w:rsid w:val="0072343F"/>
    <w:rsid w:val="0072373B"/>
    <w:rsid w:val="00724A95"/>
    <w:rsid w:val="00725599"/>
    <w:rsid w:val="0072674D"/>
    <w:rsid w:val="00726EFD"/>
    <w:rsid w:val="00732B97"/>
    <w:rsid w:val="00740D64"/>
    <w:rsid w:val="00744761"/>
    <w:rsid w:val="00747706"/>
    <w:rsid w:val="00752011"/>
    <w:rsid w:val="00754264"/>
    <w:rsid w:val="007548AC"/>
    <w:rsid w:val="00762E87"/>
    <w:rsid w:val="00762FED"/>
    <w:rsid w:val="00764476"/>
    <w:rsid w:val="00765B2F"/>
    <w:rsid w:val="00771210"/>
    <w:rsid w:val="007715BC"/>
    <w:rsid w:val="007724E8"/>
    <w:rsid w:val="00775793"/>
    <w:rsid w:val="00775DF0"/>
    <w:rsid w:val="00781445"/>
    <w:rsid w:val="00783F9B"/>
    <w:rsid w:val="0078426B"/>
    <w:rsid w:val="0078772D"/>
    <w:rsid w:val="00787C4C"/>
    <w:rsid w:val="00793EB8"/>
    <w:rsid w:val="007A4450"/>
    <w:rsid w:val="007A6012"/>
    <w:rsid w:val="007C3811"/>
    <w:rsid w:val="007C3C38"/>
    <w:rsid w:val="007C406E"/>
    <w:rsid w:val="007D1818"/>
    <w:rsid w:val="007D2B60"/>
    <w:rsid w:val="007D5EB5"/>
    <w:rsid w:val="007D5FF0"/>
    <w:rsid w:val="007E0896"/>
    <w:rsid w:val="007E1005"/>
    <w:rsid w:val="007E1055"/>
    <w:rsid w:val="007E1B09"/>
    <w:rsid w:val="007F000F"/>
    <w:rsid w:val="007F025C"/>
    <w:rsid w:val="007F779B"/>
    <w:rsid w:val="00801897"/>
    <w:rsid w:val="008038B3"/>
    <w:rsid w:val="008105A3"/>
    <w:rsid w:val="00811337"/>
    <w:rsid w:val="00812B81"/>
    <w:rsid w:val="008139E7"/>
    <w:rsid w:val="00814B64"/>
    <w:rsid w:val="008151AB"/>
    <w:rsid w:val="00817F91"/>
    <w:rsid w:val="00822FA6"/>
    <w:rsid w:val="00823A5D"/>
    <w:rsid w:val="008304C0"/>
    <w:rsid w:val="00831607"/>
    <w:rsid w:val="00835099"/>
    <w:rsid w:val="00840047"/>
    <w:rsid w:val="00840925"/>
    <w:rsid w:val="0084175B"/>
    <w:rsid w:val="008449CF"/>
    <w:rsid w:val="008469D3"/>
    <w:rsid w:val="00846F4C"/>
    <w:rsid w:val="00846F4D"/>
    <w:rsid w:val="00847A02"/>
    <w:rsid w:val="00847BC8"/>
    <w:rsid w:val="0085187D"/>
    <w:rsid w:val="00853C2C"/>
    <w:rsid w:val="00862E30"/>
    <w:rsid w:val="0086444A"/>
    <w:rsid w:val="00866357"/>
    <w:rsid w:val="0086640C"/>
    <w:rsid w:val="00872B30"/>
    <w:rsid w:val="00876009"/>
    <w:rsid w:val="00880FF1"/>
    <w:rsid w:val="00881474"/>
    <w:rsid w:val="00883481"/>
    <w:rsid w:val="00886FB7"/>
    <w:rsid w:val="008873A0"/>
    <w:rsid w:val="00887527"/>
    <w:rsid w:val="008902C8"/>
    <w:rsid w:val="00891A5B"/>
    <w:rsid w:val="00895A36"/>
    <w:rsid w:val="00897E66"/>
    <w:rsid w:val="008A16E7"/>
    <w:rsid w:val="008A37C6"/>
    <w:rsid w:val="008A7D7D"/>
    <w:rsid w:val="008B2FA7"/>
    <w:rsid w:val="008B384A"/>
    <w:rsid w:val="008B523A"/>
    <w:rsid w:val="008B6D99"/>
    <w:rsid w:val="008B7499"/>
    <w:rsid w:val="008B7D1A"/>
    <w:rsid w:val="008C0C73"/>
    <w:rsid w:val="008C1B8D"/>
    <w:rsid w:val="008C22B0"/>
    <w:rsid w:val="008C2E7E"/>
    <w:rsid w:val="008D0FE2"/>
    <w:rsid w:val="008D1261"/>
    <w:rsid w:val="008D2711"/>
    <w:rsid w:val="008D42F8"/>
    <w:rsid w:val="008D46EC"/>
    <w:rsid w:val="008D6623"/>
    <w:rsid w:val="008F6C34"/>
    <w:rsid w:val="008F6CFE"/>
    <w:rsid w:val="00900F1B"/>
    <w:rsid w:val="00901DDB"/>
    <w:rsid w:val="00902B32"/>
    <w:rsid w:val="009055B9"/>
    <w:rsid w:val="00905F73"/>
    <w:rsid w:val="009118ED"/>
    <w:rsid w:val="00915A15"/>
    <w:rsid w:val="0091628F"/>
    <w:rsid w:val="00916B1C"/>
    <w:rsid w:val="009173A5"/>
    <w:rsid w:val="00922CE2"/>
    <w:rsid w:val="009251F5"/>
    <w:rsid w:val="00927FC2"/>
    <w:rsid w:val="00935802"/>
    <w:rsid w:val="00940D67"/>
    <w:rsid w:val="009439F3"/>
    <w:rsid w:val="00944156"/>
    <w:rsid w:val="009457B1"/>
    <w:rsid w:val="00946ABD"/>
    <w:rsid w:val="00950DC4"/>
    <w:rsid w:val="009518A3"/>
    <w:rsid w:val="00961C47"/>
    <w:rsid w:val="009632E5"/>
    <w:rsid w:val="009656AB"/>
    <w:rsid w:val="009668CB"/>
    <w:rsid w:val="0096728F"/>
    <w:rsid w:val="00970C52"/>
    <w:rsid w:val="00974851"/>
    <w:rsid w:val="00977BFB"/>
    <w:rsid w:val="009809C3"/>
    <w:rsid w:val="009813FB"/>
    <w:rsid w:val="0098446F"/>
    <w:rsid w:val="009847F1"/>
    <w:rsid w:val="00990161"/>
    <w:rsid w:val="0099021A"/>
    <w:rsid w:val="00990FBA"/>
    <w:rsid w:val="0099309E"/>
    <w:rsid w:val="009A24B5"/>
    <w:rsid w:val="009B0C23"/>
    <w:rsid w:val="009B1ED8"/>
    <w:rsid w:val="009B20AB"/>
    <w:rsid w:val="009C37AF"/>
    <w:rsid w:val="009C5A60"/>
    <w:rsid w:val="009C62A0"/>
    <w:rsid w:val="009D013E"/>
    <w:rsid w:val="009D344C"/>
    <w:rsid w:val="009D453A"/>
    <w:rsid w:val="009D5E2C"/>
    <w:rsid w:val="009D6407"/>
    <w:rsid w:val="009D6A95"/>
    <w:rsid w:val="009D7A6B"/>
    <w:rsid w:val="009E0370"/>
    <w:rsid w:val="009E0DAD"/>
    <w:rsid w:val="009E33D1"/>
    <w:rsid w:val="009E765C"/>
    <w:rsid w:val="009F063A"/>
    <w:rsid w:val="009F209E"/>
    <w:rsid w:val="009F53FF"/>
    <w:rsid w:val="009F6EC6"/>
    <w:rsid w:val="00A002DB"/>
    <w:rsid w:val="00A0185B"/>
    <w:rsid w:val="00A0191D"/>
    <w:rsid w:val="00A03125"/>
    <w:rsid w:val="00A03256"/>
    <w:rsid w:val="00A03BF7"/>
    <w:rsid w:val="00A05CC0"/>
    <w:rsid w:val="00A06A73"/>
    <w:rsid w:val="00A13003"/>
    <w:rsid w:val="00A14042"/>
    <w:rsid w:val="00A17A1B"/>
    <w:rsid w:val="00A20197"/>
    <w:rsid w:val="00A20F0B"/>
    <w:rsid w:val="00A2400F"/>
    <w:rsid w:val="00A30C62"/>
    <w:rsid w:val="00A31F8B"/>
    <w:rsid w:val="00A342B3"/>
    <w:rsid w:val="00A361B0"/>
    <w:rsid w:val="00A37004"/>
    <w:rsid w:val="00A4076C"/>
    <w:rsid w:val="00A40A32"/>
    <w:rsid w:val="00A42D9C"/>
    <w:rsid w:val="00A42E7F"/>
    <w:rsid w:val="00A441BB"/>
    <w:rsid w:val="00A44626"/>
    <w:rsid w:val="00A46BCD"/>
    <w:rsid w:val="00A507E5"/>
    <w:rsid w:val="00A530AB"/>
    <w:rsid w:val="00A54754"/>
    <w:rsid w:val="00A55C26"/>
    <w:rsid w:val="00A608D7"/>
    <w:rsid w:val="00A63E89"/>
    <w:rsid w:val="00A6506E"/>
    <w:rsid w:val="00A66527"/>
    <w:rsid w:val="00A7313A"/>
    <w:rsid w:val="00A73764"/>
    <w:rsid w:val="00A759DB"/>
    <w:rsid w:val="00A76BF8"/>
    <w:rsid w:val="00A805D9"/>
    <w:rsid w:val="00A839E2"/>
    <w:rsid w:val="00A846C2"/>
    <w:rsid w:val="00A8513C"/>
    <w:rsid w:val="00A87891"/>
    <w:rsid w:val="00A9039A"/>
    <w:rsid w:val="00A90922"/>
    <w:rsid w:val="00A9193D"/>
    <w:rsid w:val="00A940F6"/>
    <w:rsid w:val="00A95D1D"/>
    <w:rsid w:val="00AA1B31"/>
    <w:rsid w:val="00AA3E4C"/>
    <w:rsid w:val="00AA5325"/>
    <w:rsid w:val="00AA5581"/>
    <w:rsid w:val="00AA5A9D"/>
    <w:rsid w:val="00AA5DDF"/>
    <w:rsid w:val="00AA62D6"/>
    <w:rsid w:val="00AA734D"/>
    <w:rsid w:val="00AA7951"/>
    <w:rsid w:val="00AA7D94"/>
    <w:rsid w:val="00AB02DA"/>
    <w:rsid w:val="00AB09ED"/>
    <w:rsid w:val="00AB22A3"/>
    <w:rsid w:val="00AB4EEA"/>
    <w:rsid w:val="00AB5FE2"/>
    <w:rsid w:val="00AB6109"/>
    <w:rsid w:val="00AB6D3B"/>
    <w:rsid w:val="00AB7ACC"/>
    <w:rsid w:val="00AC0435"/>
    <w:rsid w:val="00AC08E9"/>
    <w:rsid w:val="00AC1F23"/>
    <w:rsid w:val="00AC335B"/>
    <w:rsid w:val="00AC4097"/>
    <w:rsid w:val="00AC42EB"/>
    <w:rsid w:val="00AC5181"/>
    <w:rsid w:val="00AC6725"/>
    <w:rsid w:val="00AC716E"/>
    <w:rsid w:val="00AD0C68"/>
    <w:rsid w:val="00AD297D"/>
    <w:rsid w:val="00AD462B"/>
    <w:rsid w:val="00AD491D"/>
    <w:rsid w:val="00AD7647"/>
    <w:rsid w:val="00AE521F"/>
    <w:rsid w:val="00AE7505"/>
    <w:rsid w:val="00AF42A5"/>
    <w:rsid w:val="00AF4351"/>
    <w:rsid w:val="00AF4B4F"/>
    <w:rsid w:val="00AF4E38"/>
    <w:rsid w:val="00AF54E1"/>
    <w:rsid w:val="00B01DB0"/>
    <w:rsid w:val="00B045E2"/>
    <w:rsid w:val="00B0523A"/>
    <w:rsid w:val="00B107BC"/>
    <w:rsid w:val="00B1142D"/>
    <w:rsid w:val="00B12D22"/>
    <w:rsid w:val="00B148DA"/>
    <w:rsid w:val="00B16E31"/>
    <w:rsid w:val="00B17C32"/>
    <w:rsid w:val="00B2128C"/>
    <w:rsid w:val="00B213C5"/>
    <w:rsid w:val="00B23B9B"/>
    <w:rsid w:val="00B24A9A"/>
    <w:rsid w:val="00B26F1A"/>
    <w:rsid w:val="00B336A1"/>
    <w:rsid w:val="00B445A5"/>
    <w:rsid w:val="00B44D37"/>
    <w:rsid w:val="00B454A2"/>
    <w:rsid w:val="00B469A3"/>
    <w:rsid w:val="00B478A6"/>
    <w:rsid w:val="00B51231"/>
    <w:rsid w:val="00B52280"/>
    <w:rsid w:val="00B52899"/>
    <w:rsid w:val="00B52A7E"/>
    <w:rsid w:val="00B54D0A"/>
    <w:rsid w:val="00B60A7A"/>
    <w:rsid w:val="00B61E47"/>
    <w:rsid w:val="00B64EC1"/>
    <w:rsid w:val="00B712C1"/>
    <w:rsid w:val="00B74000"/>
    <w:rsid w:val="00B74813"/>
    <w:rsid w:val="00B74A03"/>
    <w:rsid w:val="00B75485"/>
    <w:rsid w:val="00B777D2"/>
    <w:rsid w:val="00B77AFA"/>
    <w:rsid w:val="00B83580"/>
    <w:rsid w:val="00B8404F"/>
    <w:rsid w:val="00B84550"/>
    <w:rsid w:val="00B8491F"/>
    <w:rsid w:val="00B84E39"/>
    <w:rsid w:val="00B87667"/>
    <w:rsid w:val="00B93C22"/>
    <w:rsid w:val="00B94AA6"/>
    <w:rsid w:val="00B95A24"/>
    <w:rsid w:val="00B97021"/>
    <w:rsid w:val="00BA0633"/>
    <w:rsid w:val="00BA0954"/>
    <w:rsid w:val="00BA0AEA"/>
    <w:rsid w:val="00BA0C00"/>
    <w:rsid w:val="00BA1237"/>
    <w:rsid w:val="00BA16FA"/>
    <w:rsid w:val="00BB24B1"/>
    <w:rsid w:val="00BB3BBB"/>
    <w:rsid w:val="00BB474B"/>
    <w:rsid w:val="00BC16F7"/>
    <w:rsid w:val="00BC38E1"/>
    <w:rsid w:val="00BC3B76"/>
    <w:rsid w:val="00BC478D"/>
    <w:rsid w:val="00BC510C"/>
    <w:rsid w:val="00BC67BE"/>
    <w:rsid w:val="00BC740F"/>
    <w:rsid w:val="00BD011F"/>
    <w:rsid w:val="00BD0485"/>
    <w:rsid w:val="00BD1F46"/>
    <w:rsid w:val="00BD4C2E"/>
    <w:rsid w:val="00BD52C8"/>
    <w:rsid w:val="00BD618E"/>
    <w:rsid w:val="00BE18AB"/>
    <w:rsid w:val="00BE1E1F"/>
    <w:rsid w:val="00BE1EA2"/>
    <w:rsid w:val="00BE243A"/>
    <w:rsid w:val="00BE5FDF"/>
    <w:rsid w:val="00BE6295"/>
    <w:rsid w:val="00BF3825"/>
    <w:rsid w:val="00C00C29"/>
    <w:rsid w:val="00C022F5"/>
    <w:rsid w:val="00C04082"/>
    <w:rsid w:val="00C056F7"/>
    <w:rsid w:val="00C0570F"/>
    <w:rsid w:val="00C11DD5"/>
    <w:rsid w:val="00C13619"/>
    <w:rsid w:val="00C14B7A"/>
    <w:rsid w:val="00C16F59"/>
    <w:rsid w:val="00C2145F"/>
    <w:rsid w:val="00C2561C"/>
    <w:rsid w:val="00C25C44"/>
    <w:rsid w:val="00C25DAE"/>
    <w:rsid w:val="00C26D8D"/>
    <w:rsid w:val="00C3158D"/>
    <w:rsid w:val="00C318AB"/>
    <w:rsid w:val="00C330E6"/>
    <w:rsid w:val="00C3424B"/>
    <w:rsid w:val="00C36885"/>
    <w:rsid w:val="00C40E99"/>
    <w:rsid w:val="00C4199A"/>
    <w:rsid w:val="00C421BD"/>
    <w:rsid w:val="00C443E8"/>
    <w:rsid w:val="00C4557D"/>
    <w:rsid w:val="00C458B0"/>
    <w:rsid w:val="00C615DE"/>
    <w:rsid w:val="00C630CC"/>
    <w:rsid w:val="00C6436D"/>
    <w:rsid w:val="00C65CD5"/>
    <w:rsid w:val="00C7140B"/>
    <w:rsid w:val="00C71455"/>
    <w:rsid w:val="00C7299F"/>
    <w:rsid w:val="00C72D80"/>
    <w:rsid w:val="00C746FE"/>
    <w:rsid w:val="00C749D9"/>
    <w:rsid w:val="00C76709"/>
    <w:rsid w:val="00C76823"/>
    <w:rsid w:val="00C775EC"/>
    <w:rsid w:val="00C81DA8"/>
    <w:rsid w:val="00C833E4"/>
    <w:rsid w:val="00C85D43"/>
    <w:rsid w:val="00C861EB"/>
    <w:rsid w:val="00C86FB8"/>
    <w:rsid w:val="00C8748A"/>
    <w:rsid w:val="00C9050F"/>
    <w:rsid w:val="00C909D9"/>
    <w:rsid w:val="00C91C7B"/>
    <w:rsid w:val="00C95872"/>
    <w:rsid w:val="00C96217"/>
    <w:rsid w:val="00C9634C"/>
    <w:rsid w:val="00C9667A"/>
    <w:rsid w:val="00C96839"/>
    <w:rsid w:val="00C96A2D"/>
    <w:rsid w:val="00C97222"/>
    <w:rsid w:val="00C9732A"/>
    <w:rsid w:val="00C97C2F"/>
    <w:rsid w:val="00CA0201"/>
    <w:rsid w:val="00CA056C"/>
    <w:rsid w:val="00CA218E"/>
    <w:rsid w:val="00CA32E6"/>
    <w:rsid w:val="00CA69A0"/>
    <w:rsid w:val="00CA6DA2"/>
    <w:rsid w:val="00CA6E1C"/>
    <w:rsid w:val="00CA713A"/>
    <w:rsid w:val="00CA730D"/>
    <w:rsid w:val="00CB23F3"/>
    <w:rsid w:val="00CB2B91"/>
    <w:rsid w:val="00CB314D"/>
    <w:rsid w:val="00CB497B"/>
    <w:rsid w:val="00CB5524"/>
    <w:rsid w:val="00CB64A0"/>
    <w:rsid w:val="00CB679C"/>
    <w:rsid w:val="00CC0FF7"/>
    <w:rsid w:val="00CC39E1"/>
    <w:rsid w:val="00CC5186"/>
    <w:rsid w:val="00CC5EA2"/>
    <w:rsid w:val="00CC615A"/>
    <w:rsid w:val="00CD1F8E"/>
    <w:rsid w:val="00CD5242"/>
    <w:rsid w:val="00CD5C7B"/>
    <w:rsid w:val="00CD6547"/>
    <w:rsid w:val="00CD65D2"/>
    <w:rsid w:val="00CD7631"/>
    <w:rsid w:val="00CD7F21"/>
    <w:rsid w:val="00CE387B"/>
    <w:rsid w:val="00CE4D6A"/>
    <w:rsid w:val="00CE5DDE"/>
    <w:rsid w:val="00CF4F7E"/>
    <w:rsid w:val="00D0136A"/>
    <w:rsid w:val="00D0185D"/>
    <w:rsid w:val="00D01885"/>
    <w:rsid w:val="00D02DD5"/>
    <w:rsid w:val="00D07243"/>
    <w:rsid w:val="00D106D5"/>
    <w:rsid w:val="00D10E55"/>
    <w:rsid w:val="00D12320"/>
    <w:rsid w:val="00D142AD"/>
    <w:rsid w:val="00D16A85"/>
    <w:rsid w:val="00D24271"/>
    <w:rsid w:val="00D2575E"/>
    <w:rsid w:val="00D25887"/>
    <w:rsid w:val="00D30715"/>
    <w:rsid w:val="00D31CE1"/>
    <w:rsid w:val="00D31F27"/>
    <w:rsid w:val="00D34EFF"/>
    <w:rsid w:val="00D407D7"/>
    <w:rsid w:val="00D4250B"/>
    <w:rsid w:val="00D43258"/>
    <w:rsid w:val="00D441DA"/>
    <w:rsid w:val="00D44EBC"/>
    <w:rsid w:val="00D46974"/>
    <w:rsid w:val="00D50E16"/>
    <w:rsid w:val="00D52E81"/>
    <w:rsid w:val="00D5727D"/>
    <w:rsid w:val="00D60E69"/>
    <w:rsid w:val="00D627FC"/>
    <w:rsid w:val="00D64806"/>
    <w:rsid w:val="00D64CBC"/>
    <w:rsid w:val="00D66AA5"/>
    <w:rsid w:val="00D675B5"/>
    <w:rsid w:val="00D71399"/>
    <w:rsid w:val="00D725A3"/>
    <w:rsid w:val="00D7295C"/>
    <w:rsid w:val="00D7298E"/>
    <w:rsid w:val="00D72E6E"/>
    <w:rsid w:val="00D73565"/>
    <w:rsid w:val="00D77617"/>
    <w:rsid w:val="00D77F49"/>
    <w:rsid w:val="00D81BE3"/>
    <w:rsid w:val="00D82FB0"/>
    <w:rsid w:val="00D87AC0"/>
    <w:rsid w:val="00D91F69"/>
    <w:rsid w:val="00D94556"/>
    <w:rsid w:val="00D970F1"/>
    <w:rsid w:val="00DA0353"/>
    <w:rsid w:val="00DA098B"/>
    <w:rsid w:val="00DA1F0C"/>
    <w:rsid w:val="00DA2AAE"/>
    <w:rsid w:val="00DA51C1"/>
    <w:rsid w:val="00DA6D60"/>
    <w:rsid w:val="00DB19C0"/>
    <w:rsid w:val="00DB2712"/>
    <w:rsid w:val="00DB63A5"/>
    <w:rsid w:val="00DB6784"/>
    <w:rsid w:val="00DB7874"/>
    <w:rsid w:val="00DC762F"/>
    <w:rsid w:val="00DC7ACE"/>
    <w:rsid w:val="00DD08F7"/>
    <w:rsid w:val="00DD0F7E"/>
    <w:rsid w:val="00DD2DD2"/>
    <w:rsid w:val="00DE131A"/>
    <w:rsid w:val="00DE1C1A"/>
    <w:rsid w:val="00DE2181"/>
    <w:rsid w:val="00DF023C"/>
    <w:rsid w:val="00DF148E"/>
    <w:rsid w:val="00DF1F7F"/>
    <w:rsid w:val="00DF3F38"/>
    <w:rsid w:val="00DF4C2E"/>
    <w:rsid w:val="00DF6CB8"/>
    <w:rsid w:val="00DF7D94"/>
    <w:rsid w:val="00DF7DD6"/>
    <w:rsid w:val="00E0159B"/>
    <w:rsid w:val="00E01F33"/>
    <w:rsid w:val="00E041D3"/>
    <w:rsid w:val="00E05889"/>
    <w:rsid w:val="00E05C69"/>
    <w:rsid w:val="00E05F4F"/>
    <w:rsid w:val="00E1170E"/>
    <w:rsid w:val="00E11AF7"/>
    <w:rsid w:val="00E12639"/>
    <w:rsid w:val="00E167A0"/>
    <w:rsid w:val="00E17383"/>
    <w:rsid w:val="00E17D32"/>
    <w:rsid w:val="00E2127F"/>
    <w:rsid w:val="00E25AFA"/>
    <w:rsid w:val="00E2709D"/>
    <w:rsid w:val="00E308F0"/>
    <w:rsid w:val="00E3303C"/>
    <w:rsid w:val="00E34DCA"/>
    <w:rsid w:val="00E420B4"/>
    <w:rsid w:val="00E42637"/>
    <w:rsid w:val="00E4277B"/>
    <w:rsid w:val="00E4340F"/>
    <w:rsid w:val="00E435D4"/>
    <w:rsid w:val="00E443D0"/>
    <w:rsid w:val="00E4526F"/>
    <w:rsid w:val="00E45CEF"/>
    <w:rsid w:val="00E5171B"/>
    <w:rsid w:val="00E55159"/>
    <w:rsid w:val="00E70E3A"/>
    <w:rsid w:val="00E7296D"/>
    <w:rsid w:val="00E73B19"/>
    <w:rsid w:val="00E74008"/>
    <w:rsid w:val="00E75E37"/>
    <w:rsid w:val="00E953E5"/>
    <w:rsid w:val="00EA3923"/>
    <w:rsid w:val="00EA6EC9"/>
    <w:rsid w:val="00EA7432"/>
    <w:rsid w:val="00EB52CE"/>
    <w:rsid w:val="00EB55FD"/>
    <w:rsid w:val="00EB76A6"/>
    <w:rsid w:val="00EC7C60"/>
    <w:rsid w:val="00ED17FB"/>
    <w:rsid w:val="00ED23BB"/>
    <w:rsid w:val="00ED3CE4"/>
    <w:rsid w:val="00EE33EB"/>
    <w:rsid w:val="00EE6371"/>
    <w:rsid w:val="00EE7FA8"/>
    <w:rsid w:val="00EF0EB2"/>
    <w:rsid w:val="00EF1591"/>
    <w:rsid w:val="00EF1F9D"/>
    <w:rsid w:val="00EF351E"/>
    <w:rsid w:val="00EF6B27"/>
    <w:rsid w:val="00F00721"/>
    <w:rsid w:val="00F018F2"/>
    <w:rsid w:val="00F0469D"/>
    <w:rsid w:val="00F05DD6"/>
    <w:rsid w:val="00F108DB"/>
    <w:rsid w:val="00F11811"/>
    <w:rsid w:val="00F1739F"/>
    <w:rsid w:val="00F175EB"/>
    <w:rsid w:val="00F17F96"/>
    <w:rsid w:val="00F23ABB"/>
    <w:rsid w:val="00F2466E"/>
    <w:rsid w:val="00F264BE"/>
    <w:rsid w:val="00F35562"/>
    <w:rsid w:val="00F37305"/>
    <w:rsid w:val="00F42357"/>
    <w:rsid w:val="00F43225"/>
    <w:rsid w:val="00F45C08"/>
    <w:rsid w:val="00F52124"/>
    <w:rsid w:val="00F55EC2"/>
    <w:rsid w:val="00F55FDD"/>
    <w:rsid w:val="00F673E4"/>
    <w:rsid w:val="00F838C8"/>
    <w:rsid w:val="00F90D60"/>
    <w:rsid w:val="00F94511"/>
    <w:rsid w:val="00F94A0D"/>
    <w:rsid w:val="00F9766B"/>
    <w:rsid w:val="00FA1581"/>
    <w:rsid w:val="00FA26AB"/>
    <w:rsid w:val="00FA36C4"/>
    <w:rsid w:val="00FA4992"/>
    <w:rsid w:val="00FB03FD"/>
    <w:rsid w:val="00FB1711"/>
    <w:rsid w:val="00FB4F6F"/>
    <w:rsid w:val="00FC455A"/>
    <w:rsid w:val="00FC4DCE"/>
    <w:rsid w:val="00FD0766"/>
    <w:rsid w:val="00FD1A14"/>
    <w:rsid w:val="00FD26E1"/>
    <w:rsid w:val="00FD438B"/>
    <w:rsid w:val="00FD58CC"/>
    <w:rsid w:val="00FD5A57"/>
    <w:rsid w:val="00FD7728"/>
    <w:rsid w:val="00FD7E0D"/>
    <w:rsid w:val="00FE0D3F"/>
    <w:rsid w:val="00FE4684"/>
    <w:rsid w:val="00FE740B"/>
    <w:rsid w:val="00FF3550"/>
    <w:rsid w:val="00FF3E9C"/>
    <w:rsid w:val="00FF5F8C"/>
    <w:rsid w:val="00FF5F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4A0"/>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4A03"/>
    <w:pPr>
      <w:ind w:left="720"/>
      <w:contextualSpacing/>
    </w:pPr>
  </w:style>
  <w:style w:type="table" w:styleId="a4">
    <w:name w:val="Table Grid"/>
    <w:basedOn w:val="a1"/>
    <w:uiPriority w:val="59"/>
    <w:rsid w:val="00D34E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basedOn w:val="a0"/>
    <w:uiPriority w:val="99"/>
    <w:rsid w:val="002202A7"/>
    <w:rPr>
      <w:color w:val="106BBE"/>
    </w:rPr>
  </w:style>
  <w:style w:type="paragraph" w:customStyle="1" w:styleId="a6">
    <w:name w:val="Комментарий"/>
    <w:basedOn w:val="a"/>
    <w:next w:val="a"/>
    <w:uiPriority w:val="99"/>
    <w:rsid w:val="002202A7"/>
    <w:pPr>
      <w:suppressAutoHyphens w:val="0"/>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 w:type="paragraph" w:customStyle="1" w:styleId="a7">
    <w:name w:val="Информация об изменениях документа"/>
    <w:basedOn w:val="a6"/>
    <w:next w:val="a"/>
    <w:uiPriority w:val="99"/>
    <w:rsid w:val="002202A7"/>
    <w:rPr>
      <w:i/>
      <w:iCs/>
    </w:rPr>
  </w:style>
  <w:style w:type="paragraph" w:customStyle="1" w:styleId="1">
    <w:name w:val="Обычный1"/>
    <w:rsid w:val="00472020"/>
    <w:pPr>
      <w:suppressAutoHyphens/>
      <w:spacing w:after="0" w:line="240" w:lineRule="auto"/>
    </w:pPr>
    <w:rPr>
      <w:rFonts w:ascii="Times New Roman" w:eastAsia="Arial" w:hAnsi="Times New Roman" w:cs="Times New Roman"/>
      <w:sz w:val="20"/>
      <w:szCs w:val="20"/>
      <w:lang w:eastAsia="ar-SA"/>
    </w:rPr>
  </w:style>
  <w:style w:type="paragraph" w:styleId="a8">
    <w:name w:val="Balloon Text"/>
    <w:basedOn w:val="a"/>
    <w:link w:val="a9"/>
    <w:uiPriority w:val="99"/>
    <w:semiHidden/>
    <w:unhideWhenUsed/>
    <w:rsid w:val="004347EB"/>
    <w:rPr>
      <w:rFonts w:ascii="Tahoma" w:hAnsi="Tahoma" w:cs="Tahoma"/>
      <w:sz w:val="16"/>
      <w:szCs w:val="16"/>
    </w:rPr>
  </w:style>
  <w:style w:type="character" w:customStyle="1" w:styleId="a9">
    <w:name w:val="Текст выноски Знак"/>
    <w:basedOn w:val="a0"/>
    <w:link w:val="a8"/>
    <w:uiPriority w:val="99"/>
    <w:semiHidden/>
    <w:rsid w:val="004347EB"/>
    <w:rPr>
      <w:rFonts w:ascii="Tahoma" w:eastAsia="Times New Roman" w:hAnsi="Tahoma" w:cs="Tahoma"/>
      <w:sz w:val="16"/>
      <w:szCs w:val="16"/>
      <w:lang w:eastAsia="ar-SA"/>
    </w:rPr>
  </w:style>
  <w:style w:type="paragraph" w:styleId="aa">
    <w:name w:val="Body Text"/>
    <w:basedOn w:val="a"/>
    <w:link w:val="ab"/>
    <w:rsid w:val="00B52899"/>
    <w:rPr>
      <w:sz w:val="24"/>
      <w:szCs w:val="24"/>
    </w:rPr>
  </w:style>
  <w:style w:type="character" w:customStyle="1" w:styleId="ab">
    <w:name w:val="Основной текст Знак"/>
    <w:basedOn w:val="a0"/>
    <w:link w:val="aa"/>
    <w:rsid w:val="00B52899"/>
    <w:rPr>
      <w:rFonts w:ascii="Times New Roman" w:eastAsia="Times New Roman" w:hAnsi="Times New Roman" w:cs="Times New Roman"/>
      <w:sz w:val="24"/>
      <w:szCs w:val="24"/>
      <w:lang w:eastAsia="ar-SA"/>
    </w:rPr>
  </w:style>
  <w:style w:type="paragraph" w:styleId="ac">
    <w:name w:val="header"/>
    <w:basedOn w:val="a"/>
    <w:link w:val="ad"/>
    <w:uiPriority w:val="99"/>
    <w:unhideWhenUsed/>
    <w:rsid w:val="00085871"/>
    <w:pPr>
      <w:tabs>
        <w:tab w:val="center" w:pos="4677"/>
        <w:tab w:val="right" w:pos="9355"/>
      </w:tabs>
    </w:pPr>
  </w:style>
  <w:style w:type="character" w:customStyle="1" w:styleId="ad">
    <w:name w:val="Верхний колонтитул Знак"/>
    <w:basedOn w:val="a0"/>
    <w:link w:val="ac"/>
    <w:uiPriority w:val="99"/>
    <w:rsid w:val="00085871"/>
    <w:rPr>
      <w:rFonts w:ascii="Times New Roman" w:eastAsia="Times New Roman" w:hAnsi="Times New Roman" w:cs="Times New Roman"/>
      <w:sz w:val="20"/>
      <w:szCs w:val="20"/>
      <w:lang w:eastAsia="ar-SA"/>
    </w:rPr>
  </w:style>
  <w:style w:type="paragraph" w:styleId="ae">
    <w:name w:val="footer"/>
    <w:basedOn w:val="a"/>
    <w:link w:val="af"/>
    <w:uiPriority w:val="99"/>
    <w:unhideWhenUsed/>
    <w:rsid w:val="00085871"/>
    <w:pPr>
      <w:tabs>
        <w:tab w:val="center" w:pos="4677"/>
        <w:tab w:val="right" w:pos="9355"/>
      </w:tabs>
    </w:pPr>
  </w:style>
  <w:style w:type="character" w:customStyle="1" w:styleId="af">
    <w:name w:val="Нижний колонтитул Знак"/>
    <w:basedOn w:val="a0"/>
    <w:link w:val="ae"/>
    <w:uiPriority w:val="99"/>
    <w:rsid w:val="00085871"/>
    <w:rPr>
      <w:rFonts w:ascii="Times New Roman" w:eastAsia="Times New Roman" w:hAnsi="Times New Roman" w:cs="Times New Roman"/>
      <w:sz w:val="20"/>
      <w:szCs w:val="20"/>
      <w:lang w:eastAsia="ar-SA"/>
    </w:rPr>
  </w:style>
  <w:style w:type="paragraph" w:styleId="2">
    <w:name w:val="Body Text 2"/>
    <w:basedOn w:val="a"/>
    <w:link w:val="20"/>
    <w:uiPriority w:val="99"/>
    <w:unhideWhenUsed/>
    <w:rsid w:val="00F55EC2"/>
    <w:pPr>
      <w:spacing w:after="120" w:line="480" w:lineRule="auto"/>
    </w:pPr>
  </w:style>
  <w:style w:type="character" w:customStyle="1" w:styleId="20">
    <w:name w:val="Основной текст 2 Знак"/>
    <w:basedOn w:val="a0"/>
    <w:link w:val="2"/>
    <w:uiPriority w:val="99"/>
    <w:rsid w:val="00F55EC2"/>
    <w:rPr>
      <w:rFonts w:ascii="Times New Roman" w:eastAsia="Times New Roman" w:hAnsi="Times New Roman" w:cs="Times New Roman"/>
      <w:sz w:val="20"/>
      <w:szCs w:val="20"/>
      <w:lang w:eastAsia="ar-SA"/>
    </w:rPr>
  </w:style>
  <w:style w:type="paragraph" w:customStyle="1" w:styleId="22">
    <w:name w:val="Основной текст 22"/>
    <w:basedOn w:val="a"/>
    <w:rsid w:val="009A24B5"/>
    <w:pPr>
      <w:spacing w:after="120" w:line="480" w:lineRule="auto"/>
    </w:pPr>
    <w:rPr>
      <w:sz w:val="24"/>
      <w:szCs w:val="24"/>
    </w:rPr>
  </w:style>
  <w:style w:type="paragraph" w:styleId="21">
    <w:name w:val="Body Text Indent 2"/>
    <w:basedOn w:val="a"/>
    <w:link w:val="23"/>
    <w:uiPriority w:val="99"/>
    <w:unhideWhenUsed/>
    <w:rsid w:val="00A20197"/>
    <w:pPr>
      <w:spacing w:after="120" w:line="480" w:lineRule="auto"/>
      <w:ind w:left="283"/>
    </w:pPr>
  </w:style>
  <w:style w:type="character" w:customStyle="1" w:styleId="23">
    <w:name w:val="Основной текст с отступом 2 Знак"/>
    <w:basedOn w:val="a0"/>
    <w:link w:val="21"/>
    <w:uiPriority w:val="99"/>
    <w:rsid w:val="00A20197"/>
    <w:rPr>
      <w:rFonts w:ascii="Times New Roman" w:eastAsia="Times New Roman" w:hAnsi="Times New Roman" w:cs="Times New Roman"/>
      <w:sz w:val="20"/>
      <w:szCs w:val="20"/>
      <w:lang w:eastAsia="ar-SA"/>
    </w:rPr>
  </w:style>
  <w:style w:type="paragraph" w:styleId="af0">
    <w:name w:val="Normal (Web)"/>
    <w:basedOn w:val="a"/>
    <w:uiPriority w:val="99"/>
    <w:semiHidden/>
    <w:unhideWhenUsed/>
    <w:rsid w:val="005D1D1C"/>
    <w:pPr>
      <w:suppressAutoHyphens w:val="0"/>
      <w:spacing w:before="100" w:beforeAutospacing="1" w:after="100" w:afterAutospacing="1"/>
    </w:pPr>
    <w:rPr>
      <w:sz w:val="24"/>
      <w:szCs w:val="24"/>
      <w:lang w:eastAsia="ru-RU"/>
    </w:rPr>
  </w:style>
  <w:style w:type="paragraph" w:styleId="af1">
    <w:name w:val="No Spacing"/>
    <w:uiPriority w:val="1"/>
    <w:qFormat/>
    <w:rsid w:val="00F35562"/>
    <w:pPr>
      <w:suppressAutoHyphens/>
      <w:spacing w:after="0" w:line="240" w:lineRule="auto"/>
    </w:pPr>
    <w:rPr>
      <w:rFonts w:ascii="Times New Roman" w:eastAsia="Times New Roman" w:hAnsi="Times New Roman" w:cs="Times New Roman"/>
      <w:sz w:val="20"/>
      <w:szCs w:val="20"/>
      <w:lang w:eastAsia="ar-SA"/>
    </w:rPr>
  </w:style>
  <w:style w:type="paragraph" w:styleId="af2">
    <w:name w:val="Title"/>
    <w:basedOn w:val="a"/>
    <w:link w:val="af3"/>
    <w:uiPriority w:val="99"/>
    <w:qFormat/>
    <w:rsid w:val="00274F90"/>
    <w:pPr>
      <w:widowControl w:val="0"/>
      <w:suppressAutoHyphens w:val="0"/>
      <w:autoSpaceDE w:val="0"/>
      <w:autoSpaceDN w:val="0"/>
      <w:adjustRightInd w:val="0"/>
      <w:jc w:val="center"/>
    </w:pPr>
    <w:rPr>
      <w:b/>
      <w:bCs/>
      <w:sz w:val="28"/>
      <w:szCs w:val="24"/>
      <w:lang w:eastAsia="ru-RU"/>
    </w:rPr>
  </w:style>
  <w:style w:type="character" w:customStyle="1" w:styleId="af3">
    <w:name w:val="Название Знак"/>
    <w:basedOn w:val="a0"/>
    <w:link w:val="af2"/>
    <w:uiPriority w:val="99"/>
    <w:rsid w:val="00274F90"/>
    <w:rPr>
      <w:rFonts w:ascii="Times New Roman" w:eastAsia="Times New Roman" w:hAnsi="Times New Roman" w:cs="Times New Roman"/>
      <w:b/>
      <w:bCs/>
      <w:sz w:val="28"/>
      <w:szCs w:val="24"/>
      <w:lang w:eastAsia="ru-RU"/>
    </w:rPr>
  </w:style>
  <w:style w:type="paragraph" w:customStyle="1" w:styleId="ConsPlusNormal">
    <w:name w:val="ConsPlusNormal"/>
    <w:rsid w:val="0048184F"/>
    <w:pPr>
      <w:autoSpaceDE w:val="0"/>
      <w:autoSpaceDN w:val="0"/>
      <w:adjustRightInd w:val="0"/>
      <w:spacing w:after="0" w:line="240" w:lineRule="auto"/>
    </w:pPr>
    <w:rPr>
      <w:rFonts w:ascii="Times New Roman" w:hAnsi="Times New Roman" w:cs="Times New Roman"/>
    </w:rPr>
  </w:style>
  <w:style w:type="paragraph" w:customStyle="1" w:styleId="Style8">
    <w:name w:val="Style8"/>
    <w:basedOn w:val="a"/>
    <w:uiPriority w:val="99"/>
    <w:rsid w:val="00123B87"/>
    <w:pPr>
      <w:widowControl w:val="0"/>
      <w:suppressAutoHyphens w:val="0"/>
      <w:autoSpaceDE w:val="0"/>
      <w:autoSpaceDN w:val="0"/>
      <w:adjustRightInd w:val="0"/>
      <w:spacing w:line="277" w:lineRule="exact"/>
      <w:jc w:val="both"/>
    </w:pPr>
    <w:rPr>
      <w:rFonts w:eastAsiaTheme="minorEastAsia"/>
      <w:sz w:val="24"/>
      <w:szCs w:val="24"/>
      <w:lang w:eastAsia="ru-RU"/>
    </w:rPr>
  </w:style>
  <w:style w:type="paragraph" w:customStyle="1" w:styleId="Style14">
    <w:name w:val="Style14"/>
    <w:basedOn w:val="a"/>
    <w:uiPriority w:val="99"/>
    <w:rsid w:val="00123B87"/>
    <w:pPr>
      <w:widowControl w:val="0"/>
      <w:suppressAutoHyphens w:val="0"/>
      <w:autoSpaceDE w:val="0"/>
      <w:autoSpaceDN w:val="0"/>
      <w:adjustRightInd w:val="0"/>
      <w:spacing w:line="274" w:lineRule="exact"/>
      <w:jc w:val="both"/>
    </w:pPr>
    <w:rPr>
      <w:rFonts w:eastAsiaTheme="minorEastAsia"/>
      <w:sz w:val="24"/>
      <w:szCs w:val="24"/>
      <w:lang w:eastAsia="ru-RU"/>
    </w:rPr>
  </w:style>
  <w:style w:type="character" w:customStyle="1" w:styleId="FontStyle19">
    <w:name w:val="Font Style19"/>
    <w:basedOn w:val="a0"/>
    <w:uiPriority w:val="99"/>
    <w:rsid w:val="00123B87"/>
    <w:rPr>
      <w:rFonts w:ascii="Times New Roman" w:hAnsi="Times New Roman" w:cs="Times New Roman"/>
      <w:sz w:val="22"/>
      <w:szCs w:val="22"/>
    </w:rPr>
  </w:style>
  <w:style w:type="paragraph" w:customStyle="1" w:styleId="Style1">
    <w:name w:val="Style1"/>
    <w:basedOn w:val="a"/>
    <w:uiPriority w:val="99"/>
    <w:rsid w:val="003B29EE"/>
    <w:pPr>
      <w:widowControl w:val="0"/>
      <w:suppressAutoHyphens w:val="0"/>
      <w:autoSpaceDE w:val="0"/>
      <w:autoSpaceDN w:val="0"/>
      <w:adjustRightInd w:val="0"/>
      <w:jc w:val="right"/>
    </w:pPr>
    <w:rPr>
      <w:rFonts w:eastAsiaTheme="minorEastAsia"/>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3018849">
      <w:bodyDiv w:val="1"/>
      <w:marLeft w:val="0"/>
      <w:marRight w:val="0"/>
      <w:marTop w:val="0"/>
      <w:marBottom w:val="0"/>
      <w:divBdr>
        <w:top w:val="none" w:sz="0" w:space="0" w:color="auto"/>
        <w:left w:val="none" w:sz="0" w:space="0" w:color="auto"/>
        <w:bottom w:val="none" w:sz="0" w:space="0" w:color="auto"/>
        <w:right w:val="none" w:sz="0" w:space="0" w:color="auto"/>
      </w:divBdr>
    </w:div>
    <w:div w:id="1615401979">
      <w:bodyDiv w:val="1"/>
      <w:marLeft w:val="0"/>
      <w:marRight w:val="0"/>
      <w:marTop w:val="0"/>
      <w:marBottom w:val="0"/>
      <w:divBdr>
        <w:top w:val="none" w:sz="0" w:space="0" w:color="auto"/>
        <w:left w:val="none" w:sz="0" w:space="0" w:color="auto"/>
        <w:bottom w:val="none" w:sz="0" w:space="0" w:color="auto"/>
        <w:right w:val="none" w:sz="0" w:space="0" w:color="auto"/>
      </w:divBdr>
    </w:div>
    <w:div w:id="1617787136">
      <w:bodyDiv w:val="1"/>
      <w:marLeft w:val="0"/>
      <w:marRight w:val="0"/>
      <w:marTop w:val="0"/>
      <w:marBottom w:val="0"/>
      <w:divBdr>
        <w:top w:val="none" w:sz="0" w:space="0" w:color="auto"/>
        <w:left w:val="none" w:sz="0" w:space="0" w:color="auto"/>
        <w:bottom w:val="none" w:sz="0" w:space="0" w:color="auto"/>
        <w:right w:val="none" w:sz="0" w:space="0" w:color="auto"/>
      </w:divBdr>
    </w:div>
    <w:div w:id="1663195169">
      <w:bodyDiv w:val="1"/>
      <w:marLeft w:val="0"/>
      <w:marRight w:val="0"/>
      <w:marTop w:val="0"/>
      <w:marBottom w:val="0"/>
      <w:divBdr>
        <w:top w:val="none" w:sz="0" w:space="0" w:color="auto"/>
        <w:left w:val="none" w:sz="0" w:space="0" w:color="auto"/>
        <w:bottom w:val="none" w:sz="0" w:space="0" w:color="auto"/>
        <w:right w:val="none" w:sz="0" w:space="0" w:color="auto"/>
      </w:divBdr>
    </w:div>
    <w:div w:id="199884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78;&#1089;&#1082;\&#1056;&#1072;&#1073;&#1086;&#1095;&#1080;&#1081;%20&#1089;&#1090;&#1086;&#1083;\&#1076;&#1086;&#1075;&#1086;&#1074;&#1086;&#1088;&#1072;%20&#1087;&#1072;&#1074;&#1083;.&#1090;&#1088;&#1072;&#1082;&#1090;,\&#1055;&#1072;&#1074;&#1083;&#1086;&#1074;&#1089;&#1082;&#1080;&#1081;%20&#1090;&#1088;&#1072;&#1082;&#1090;,%20305&#107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41E1E1-7591-470C-BE15-A03161150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Павловский тракт, 305г</Template>
  <TotalTime>14</TotalTime>
  <Pages>8</Pages>
  <Words>5115</Words>
  <Characters>29157</Characters>
  <Application>Microsoft Office Word</Application>
  <DocSecurity>0</DocSecurity>
  <Lines>242</Lines>
  <Paragraphs>68</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5.4. Обязательства Застройщика по передаче Объекта долевого строительства считаю</vt:lpstr>
    </vt:vector>
  </TitlesOfParts>
  <Company>Microsoft</Company>
  <LinksUpToDate>false</LinksUpToDate>
  <CharactersWithSpaces>34204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р-2</cp:lastModifiedBy>
  <cp:revision>4</cp:revision>
  <cp:lastPrinted>2019-06-13T13:38:00Z</cp:lastPrinted>
  <dcterms:created xsi:type="dcterms:W3CDTF">2019-06-13T07:49:00Z</dcterms:created>
  <dcterms:modified xsi:type="dcterms:W3CDTF">2019-06-25T05:57:00Z</dcterms:modified>
</cp:coreProperties>
</file>